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ěsíc a rok"/>
      </w:tblPr>
      <w:tblGrid>
        <w:gridCol w:w="4423"/>
        <w:gridCol w:w="4421"/>
      </w:tblGrid>
      <w:tr w:rsidR="003C4EED" w:rsidRPr="006A1BCC" w14:paraId="4A44A3D3" w14:textId="77777777">
        <w:trPr>
          <w:cantSplit/>
        </w:trPr>
        <w:tc>
          <w:tcPr>
            <w:tcW w:w="4437" w:type="dxa"/>
          </w:tcPr>
          <w:p w14:paraId="455E00F9" w14:textId="77777777" w:rsidR="003C4EED" w:rsidRPr="006A1BCC" w:rsidRDefault="00B33D9E">
            <w:pPr>
              <w:pStyle w:val="Msc"/>
            </w:pPr>
            <w:r w:rsidRPr="006A1BCC">
              <w:rPr>
                <w:lang w:bidi="cs-CZ"/>
              </w:rPr>
              <w:t>Leden</w:t>
            </w:r>
          </w:p>
        </w:tc>
        <w:tc>
          <w:tcPr>
            <w:tcW w:w="4438" w:type="dxa"/>
          </w:tcPr>
          <w:p w14:paraId="42582307" w14:textId="39728AEB" w:rsidR="003C4EED" w:rsidRPr="006A1BCC" w:rsidRDefault="00FA53B4" w:rsidP="00535BE7">
            <w:pPr>
              <w:pStyle w:val="Rok"/>
            </w:pPr>
            <w:r w:rsidRPr="006A1BCC">
              <w:rPr>
                <w:lang w:bidi="cs-CZ"/>
              </w:rPr>
              <w:t>202</w:t>
            </w:r>
            <w:r w:rsidR="00C3180E">
              <w:rPr>
                <w:lang w:bidi="cs-CZ"/>
              </w:rPr>
              <w:t>5</w:t>
            </w:r>
          </w:p>
        </w:tc>
      </w:tr>
    </w:tbl>
    <w:p w14:paraId="464DBF27" w14:textId="77777777" w:rsidR="003C4EED" w:rsidRPr="006A1BCC" w:rsidRDefault="003C4EED">
      <w:pPr>
        <w:pStyle w:val="Bezmezer"/>
      </w:pPr>
    </w:p>
    <w:tbl>
      <w:tblPr>
        <w:tblW w:w="8864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ěsíční kalendář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6A1BCC" w14:paraId="599E0E69" w14:textId="77777777" w:rsidTr="00C3180E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AB0B6B" w14:textId="717DB166" w:rsidR="003C4EED" w:rsidRPr="006A1BCC" w:rsidRDefault="003C4EED">
            <w:pPr>
              <w:pStyle w:val="Den"/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FE1CFF4" w14:textId="113D233E" w:rsidR="003C4EED" w:rsidRPr="006A1BCC" w:rsidRDefault="003C4EED">
            <w:pPr>
              <w:pStyle w:val="Den"/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4F39371" w14:textId="4137B590" w:rsidR="003C4EED" w:rsidRPr="006A1BCC" w:rsidRDefault="003C4EED">
            <w:pPr>
              <w:pStyle w:val="Den"/>
            </w:pP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6C1AB0" w14:textId="411AEE60" w:rsidR="003C4EED" w:rsidRPr="006A1BCC" w:rsidRDefault="003C4EED">
            <w:pPr>
              <w:pStyle w:val="Den"/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489419" w14:textId="3BB24557" w:rsidR="003C4EED" w:rsidRPr="006A1BCC" w:rsidRDefault="003C4EED">
            <w:pPr>
              <w:pStyle w:val="Den"/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8666BD5" w14:textId="6033BBA3" w:rsidR="003C4EED" w:rsidRPr="006A1BCC" w:rsidRDefault="003C4EED">
            <w:pPr>
              <w:pStyle w:val="Den"/>
            </w:pP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C43A1AC" w14:textId="55B6C86C" w:rsidR="003C4EED" w:rsidRPr="006A1BCC" w:rsidRDefault="003C4EED">
            <w:pPr>
              <w:pStyle w:val="Den"/>
            </w:pPr>
          </w:p>
        </w:tc>
      </w:tr>
      <w:tr w:rsidR="003C4EED" w:rsidRPr="006A1BCC" w14:paraId="01DD9BDC" w14:textId="77777777" w:rsidTr="00C3180E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F9BC490" w14:textId="5CC61D29" w:rsidR="003C4EED" w:rsidRPr="006A1BCC" w:rsidRDefault="00C3180E" w:rsidP="00C53D13">
            <w:pPr>
              <w:pStyle w:val="Datummimomsc"/>
            </w:pPr>
            <w: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D089CD" w14:textId="37599020" w:rsidR="003C4EED" w:rsidRPr="006A1BCC" w:rsidRDefault="00C3180E" w:rsidP="00B4060C">
            <w:pPr>
              <w:pStyle w:val="Datummimomsc"/>
            </w:pPr>
            <w: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C434DE0" w14:textId="01FAFA7D" w:rsidR="003C4EED" w:rsidRPr="006A1BCC" w:rsidRDefault="00C3180E" w:rsidP="00C61ECC">
            <w:pPr>
              <w:pStyle w:val="Datum"/>
            </w:pPr>
            <w:r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D0F3A07" w14:textId="14683F3E" w:rsidR="003C4EED" w:rsidRPr="006A1BCC" w:rsidRDefault="00C3180E" w:rsidP="00C61ECC">
            <w:pPr>
              <w:pStyle w:val="Datum"/>
            </w:pPr>
            <w: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C320C77" w14:textId="7E4ED8FB" w:rsidR="003C4EED" w:rsidRPr="006A1BCC" w:rsidRDefault="00C3180E" w:rsidP="00C61ECC">
            <w:pPr>
              <w:pStyle w:val="Datum"/>
            </w:pPr>
            <w: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14F69E" w14:textId="31E71384" w:rsidR="003C4EED" w:rsidRPr="006A1BCC" w:rsidRDefault="00C3180E" w:rsidP="00C61ECC">
            <w:pPr>
              <w:pStyle w:val="Datum"/>
            </w:pPr>
            <w:r>
              <w:t>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A45C685" w14:textId="08E46C06" w:rsidR="003C4EED" w:rsidRPr="006A1BCC" w:rsidRDefault="00C3180E">
            <w:pPr>
              <w:pStyle w:val="Datum"/>
            </w:pPr>
            <w:r>
              <w:t>7</w:t>
            </w:r>
          </w:p>
        </w:tc>
      </w:tr>
      <w:tr w:rsidR="003C4EED" w:rsidRPr="006A1BCC" w14:paraId="43573CD2" w14:textId="77777777" w:rsidTr="00C3180E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DB0FB99" w14:textId="2717FD3F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9B0EAA8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272A37" w14:textId="77777777" w:rsidR="003C4EED" w:rsidRPr="006A1BCC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08B4B22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ACE384F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4530A30" w14:textId="77777777" w:rsidR="003C4EED" w:rsidRPr="006A1BCC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0BAA4F5" w14:textId="77777777" w:rsidR="003C4EED" w:rsidRPr="006A1BCC" w:rsidRDefault="003C4EED"/>
        </w:tc>
      </w:tr>
      <w:tr w:rsidR="003C4EED" w:rsidRPr="006A1BCC" w14:paraId="05361C93" w14:textId="77777777" w:rsidTr="00C3180E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4C51AD6" w14:textId="5E5B31B3" w:rsidR="003C4EED" w:rsidRPr="006A1BCC" w:rsidRDefault="00C3180E">
            <w:pPr>
              <w:pStyle w:val="Datum"/>
            </w:pPr>
            <w: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8A32F5A" w14:textId="6B8E9BBB" w:rsidR="003C4EED" w:rsidRPr="006A1BCC" w:rsidRDefault="00C3180E">
            <w:pPr>
              <w:pStyle w:val="Datum"/>
            </w:pPr>
            <w: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5C5E98" w14:textId="6FA018E8" w:rsidR="003C4EED" w:rsidRPr="006A1BCC" w:rsidRDefault="00C3180E">
            <w:pPr>
              <w:pStyle w:val="Datum"/>
            </w:pPr>
            <w:r>
              <w:t>10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DA5D153" w14:textId="4DF735A8" w:rsidR="003C4EED" w:rsidRPr="006A1BCC" w:rsidRDefault="00C3180E">
            <w:pPr>
              <w:pStyle w:val="Datum"/>
            </w:pPr>
            <w: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5C2A68" w14:textId="628BF721" w:rsidR="003C4EED" w:rsidRPr="006A1BCC" w:rsidRDefault="00C3180E">
            <w:pPr>
              <w:pStyle w:val="Datum"/>
            </w:pPr>
            <w:r>
              <w:t>12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3D395AB" w14:textId="1463F4EA" w:rsidR="003C4EED" w:rsidRPr="006A1BCC" w:rsidRDefault="00C3180E">
            <w:pPr>
              <w:pStyle w:val="Datum"/>
            </w:pPr>
            <w:r>
              <w:t>13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721C2AD" w14:textId="6B83B67A" w:rsidR="003C4EED" w:rsidRPr="006A1BCC" w:rsidRDefault="00C3180E">
            <w:pPr>
              <w:pStyle w:val="Datum"/>
            </w:pPr>
            <w:r>
              <w:t>14</w:t>
            </w:r>
          </w:p>
        </w:tc>
      </w:tr>
      <w:tr w:rsidR="003C4EED" w:rsidRPr="006A1BCC" w14:paraId="6A05488E" w14:textId="77777777" w:rsidTr="00C3180E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F2EFF3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EBE7C4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E26FD4E" w14:textId="77777777" w:rsidR="003C4EED" w:rsidRPr="006A1BCC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8D06E88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F2D1F09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10C8EFC" w14:textId="265FE335" w:rsidR="003C4EED" w:rsidRPr="006A1BCC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9D636E9" w14:textId="77777777" w:rsidR="003C4EED" w:rsidRPr="006A1BCC" w:rsidRDefault="003C4EED"/>
        </w:tc>
      </w:tr>
      <w:tr w:rsidR="003C4EED" w:rsidRPr="006A1BCC" w14:paraId="7A13BE5B" w14:textId="77777777" w:rsidTr="00C3180E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BD6D77" w14:textId="08B459EF" w:rsidR="003C4EED" w:rsidRPr="006A1BCC" w:rsidRDefault="00C3180E">
            <w:pPr>
              <w:pStyle w:val="Datum"/>
            </w:pPr>
            <w:r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1D4E10" w14:textId="13797B4F" w:rsidR="003C4EED" w:rsidRPr="006A1BCC" w:rsidRDefault="00C3180E">
            <w:pPr>
              <w:pStyle w:val="Datum"/>
            </w:pPr>
            <w: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448A1DE" w14:textId="582E538F" w:rsidR="003C4EED" w:rsidRPr="006A1BCC" w:rsidRDefault="00C3180E">
            <w:pPr>
              <w:pStyle w:val="Datum"/>
            </w:pPr>
            <w:r>
              <w:t>17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1768443" w14:textId="6C9ACCDA" w:rsidR="003C4EED" w:rsidRPr="006A1BCC" w:rsidRDefault="00C3180E">
            <w:pPr>
              <w:pStyle w:val="Datum"/>
            </w:pPr>
            <w: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BCC42D" w14:textId="7FDD382E" w:rsidR="003C4EED" w:rsidRPr="006A1BCC" w:rsidRDefault="00C3180E">
            <w:pPr>
              <w:pStyle w:val="Datum"/>
            </w:pPr>
            <w:r>
              <w:t>19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6BEB0EB" w14:textId="6516C5A5" w:rsidR="003C4EED" w:rsidRPr="006A1BCC" w:rsidRDefault="00C3180E">
            <w:pPr>
              <w:pStyle w:val="Datum"/>
            </w:pPr>
            <w:r>
              <w:t>20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95CE2F" w14:textId="391F4E59" w:rsidR="003C4EED" w:rsidRPr="006A1BCC" w:rsidRDefault="00C3180E">
            <w:pPr>
              <w:pStyle w:val="Datum"/>
            </w:pPr>
            <w:r>
              <w:t>21</w:t>
            </w:r>
          </w:p>
        </w:tc>
      </w:tr>
      <w:tr w:rsidR="003C4EED" w:rsidRPr="006A1BCC" w14:paraId="0C340C4B" w14:textId="77777777" w:rsidTr="00C3180E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7AAEBB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78E1793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12B1B7F" w14:textId="77777777" w:rsidR="003C4EED" w:rsidRPr="006A1BCC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DCAC0B6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4FDD55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EAF034" w14:textId="77777777" w:rsidR="003C4EED" w:rsidRPr="006A1BCC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00DCB10" w14:textId="77777777" w:rsidR="003C4EED" w:rsidRPr="006A1BCC" w:rsidRDefault="003C4EED"/>
        </w:tc>
      </w:tr>
      <w:tr w:rsidR="003C4EED" w:rsidRPr="006A1BCC" w14:paraId="19F6E166" w14:textId="77777777" w:rsidTr="00C3180E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C846CD" w14:textId="7FA76EBB" w:rsidR="003C4EED" w:rsidRPr="006A1BCC" w:rsidRDefault="00C3180E">
            <w:pPr>
              <w:pStyle w:val="Datum"/>
            </w:pPr>
            <w: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511118" w14:textId="7618E3FD" w:rsidR="003C4EED" w:rsidRPr="006A1BCC" w:rsidRDefault="00C3180E">
            <w:pPr>
              <w:pStyle w:val="Datum"/>
            </w:pPr>
            <w: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209B1C4" w14:textId="7D3D3798" w:rsidR="003C4EED" w:rsidRPr="006A1BCC" w:rsidRDefault="00C3180E">
            <w:pPr>
              <w:pStyle w:val="Datum"/>
            </w:pPr>
            <w: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8F58359" w14:textId="52FBC177" w:rsidR="003C4EED" w:rsidRPr="006A1BCC" w:rsidRDefault="00C3180E">
            <w:pPr>
              <w:pStyle w:val="Datum"/>
            </w:pPr>
            <w: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BCAA53" w14:textId="08CF2F46" w:rsidR="003C4EED" w:rsidRPr="006A1BCC" w:rsidRDefault="00C3180E">
            <w:pPr>
              <w:pStyle w:val="Datum"/>
            </w:pPr>
            <w: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9DF0672" w14:textId="549F5283" w:rsidR="003C4EED" w:rsidRPr="006A1BCC" w:rsidRDefault="00C3180E">
            <w:pPr>
              <w:pStyle w:val="Datum"/>
            </w:pPr>
            <w:r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072A84" w14:textId="1DF4CF46" w:rsidR="003C4EED" w:rsidRPr="006A1BCC" w:rsidRDefault="00C3180E">
            <w:pPr>
              <w:pStyle w:val="Datum"/>
            </w:pPr>
            <w:r>
              <w:t>28</w:t>
            </w:r>
          </w:p>
        </w:tc>
      </w:tr>
      <w:tr w:rsidR="003C4EED" w:rsidRPr="006A1BCC" w14:paraId="4D799590" w14:textId="77777777" w:rsidTr="00C3180E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F31B88F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18209C3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4BD4014" w14:textId="77777777" w:rsidR="003C4EED" w:rsidRPr="006A1BCC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B50089F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8678EF0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E33222" w14:textId="77777777" w:rsidR="003C4EED" w:rsidRPr="006A1BCC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206E485" w14:textId="77777777" w:rsidR="003C4EED" w:rsidRPr="006A1BCC" w:rsidRDefault="003C4EED"/>
        </w:tc>
      </w:tr>
      <w:tr w:rsidR="003C4EED" w:rsidRPr="006A1BCC" w14:paraId="0540BB60" w14:textId="77777777" w:rsidTr="00C3180E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C6B8795" w14:textId="1A2F65A4" w:rsidR="003C4EED" w:rsidRPr="006A1BCC" w:rsidRDefault="00C3180E">
            <w:pPr>
              <w:pStyle w:val="Datum"/>
            </w:pPr>
            <w: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43D49E7" w14:textId="69D3ACC5" w:rsidR="003C4EED" w:rsidRPr="006A1BCC" w:rsidRDefault="00C3180E">
            <w:pPr>
              <w:pStyle w:val="Datum"/>
            </w:pPr>
            <w: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E48F68A" w14:textId="78F64657" w:rsidR="003C4EED" w:rsidRPr="006A1BCC" w:rsidRDefault="00C3180E">
            <w:pPr>
              <w:pStyle w:val="Datum"/>
            </w:pPr>
            <w:r>
              <w:t>31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026DAE1" w14:textId="3D92E91C" w:rsidR="003C4EED" w:rsidRPr="006A1BCC" w:rsidRDefault="003C4EED" w:rsidP="00562354">
            <w:pPr>
              <w:pStyle w:val="Datum"/>
            </w:pP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A7E645" w14:textId="007C59EF" w:rsidR="003C4EED" w:rsidRPr="006A1BCC" w:rsidRDefault="003C4EED" w:rsidP="00562354">
            <w:pPr>
              <w:pStyle w:val="Datum"/>
            </w:pP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D39BA8F" w14:textId="52ED9BBC" w:rsidR="003C4EED" w:rsidRPr="006A1BCC" w:rsidRDefault="003C4EED" w:rsidP="00C61ECC">
            <w:pPr>
              <w:pStyle w:val="Datummimomsc"/>
            </w:pP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AB6E374" w14:textId="6E1912A8" w:rsidR="003C4EED" w:rsidRPr="006A1BCC" w:rsidRDefault="003C4EED" w:rsidP="00C61ECC">
            <w:pPr>
              <w:pStyle w:val="Datummimomsc"/>
            </w:pPr>
          </w:p>
        </w:tc>
      </w:tr>
      <w:tr w:rsidR="003C4EED" w:rsidRPr="006A1BCC" w14:paraId="19A6A5A4" w14:textId="77777777" w:rsidTr="00C3180E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F610A60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8D7B6B3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688E937" w14:textId="77777777" w:rsidR="003C4EED" w:rsidRPr="006A1BCC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D67A3F2" w14:textId="77777777" w:rsidR="003C4EED" w:rsidRPr="005472AE" w:rsidRDefault="003C4EED" w:rsidP="00C61ECC">
            <w:pPr>
              <w:pStyle w:val="Datummimomsc"/>
              <w:rPr>
                <w:color w:val="624C36" w:themeColor="accent4" w:themeShade="BF"/>
                <w:sz w:val="18"/>
                <w:szCs w:val="18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C0940E6" w14:textId="77777777" w:rsidR="003C4EED" w:rsidRPr="005472AE" w:rsidRDefault="003C4EED" w:rsidP="00C61ECC">
            <w:pPr>
              <w:pStyle w:val="Datummimomsc"/>
              <w:rPr>
                <w:color w:val="624C36" w:themeColor="accent4" w:themeShade="BF"/>
                <w:sz w:val="18"/>
                <w:szCs w:val="18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A0B840F" w14:textId="77777777" w:rsidR="003C4EED" w:rsidRPr="005472AE" w:rsidRDefault="003C4EED" w:rsidP="00C61ECC">
            <w:pPr>
              <w:pStyle w:val="Datummimomsc"/>
              <w:rPr>
                <w:color w:val="624C36" w:themeColor="accent4" w:themeShade="BF"/>
                <w:sz w:val="18"/>
                <w:szCs w:val="18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6D5F862" w14:textId="77777777" w:rsidR="003C4EED" w:rsidRPr="005472AE" w:rsidRDefault="003C4EED" w:rsidP="00C61ECC">
            <w:pPr>
              <w:pStyle w:val="Datummimomsc"/>
              <w:rPr>
                <w:color w:val="624C36" w:themeColor="accent4" w:themeShade="BF"/>
                <w:sz w:val="18"/>
                <w:szCs w:val="18"/>
              </w:rPr>
            </w:pPr>
          </w:p>
        </w:tc>
      </w:tr>
    </w:tbl>
    <w:p w14:paraId="2D4EECCF" w14:textId="77777777" w:rsidR="003C4EED" w:rsidRPr="006A1BCC" w:rsidRDefault="00B33D9E">
      <w:pPr>
        <w:pStyle w:val="Nadpis1"/>
      </w:pPr>
      <w:r w:rsidRPr="006A1BCC">
        <w:rPr>
          <w:lang w:bidi="cs-CZ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ísto na poznámky"/>
      </w:tblPr>
      <w:tblGrid>
        <w:gridCol w:w="288"/>
        <w:gridCol w:w="4134"/>
        <w:gridCol w:w="3041"/>
        <w:gridCol w:w="1381"/>
      </w:tblGrid>
      <w:tr w:rsidR="003C4EED" w:rsidRPr="006A1BCC" w14:paraId="657FE081" w14:textId="77777777" w:rsidTr="00CC2E22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7DF8862" w14:textId="77777777" w:rsidR="003C4EED" w:rsidRPr="006A1BCC" w:rsidRDefault="003C4EED"/>
        </w:tc>
      </w:tr>
      <w:tr w:rsidR="003C4EED" w:rsidRPr="006A1BCC" w14:paraId="29116D0F" w14:textId="77777777" w:rsidTr="00CC2E22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5D4AAF3" w14:textId="77777777" w:rsidR="003C4EED" w:rsidRPr="006A1BCC" w:rsidRDefault="00B33D9E" w:rsidP="006A1BCC">
            <w:pPr>
              <w:pStyle w:val="Msc"/>
              <w:pageBreakBefore/>
            </w:pPr>
            <w:r w:rsidRPr="006A1BCC">
              <w:rPr>
                <w:lang w:bidi="cs-CZ"/>
              </w:rPr>
              <w:lastRenderedPageBreak/>
              <w:t>Únor</w:t>
            </w:r>
          </w:p>
        </w:tc>
        <w:tc>
          <w:tcPr>
            <w:tcW w:w="4438" w:type="dxa"/>
            <w:gridSpan w:val="2"/>
          </w:tcPr>
          <w:p w14:paraId="7AAF104E" w14:textId="402EE14A" w:rsidR="003C4EED" w:rsidRPr="006A1BCC" w:rsidRDefault="009377A5" w:rsidP="00441D1E">
            <w:pPr>
              <w:pStyle w:val="Rok"/>
            </w:pPr>
            <w:r w:rsidRPr="006A1BCC">
              <w:rPr>
                <w:lang w:bidi="cs-CZ"/>
              </w:rPr>
              <w:t>202</w:t>
            </w:r>
            <w:r w:rsidR="00C3180E">
              <w:rPr>
                <w:lang w:bidi="cs-CZ"/>
              </w:rPr>
              <w:t>5</w:t>
            </w:r>
          </w:p>
        </w:tc>
      </w:tr>
    </w:tbl>
    <w:p w14:paraId="1C91A182" w14:textId="77777777" w:rsidR="003C4EED" w:rsidRPr="006A1BCC" w:rsidRDefault="003C4EED">
      <w:pPr>
        <w:pStyle w:val="Bezmezer"/>
      </w:pPr>
    </w:p>
    <w:tbl>
      <w:tblPr>
        <w:tblW w:w="8864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ěsíční kalendář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6A1BCC" w14:paraId="748E221E" w14:textId="77777777" w:rsidTr="00C3180E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9EDAF87" w14:textId="6B6130D6" w:rsidR="003C4EED" w:rsidRPr="006A1BCC" w:rsidRDefault="003C4EED">
            <w:pPr>
              <w:pStyle w:val="Den"/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738377" w14:textId="214EE984" w:rsidR="003C4EED" w:rsidRPr="006A1BCC" w:rsidRDefault="003C4EED">
            <w:pPr>
              <w:pStyle w:val="Den"/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08759A0" w14:textId="1CA92DCE" w:rsidR="003C4EED" w:rsidRPr="006A1BCC" w:rsidRDefault="003C4EED">
            <w:pPr>
              <w:pStyle w:val="Den"/>
            </w:pP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3863075" w14:textId="393AB7C7" w:rsidR="003C4EED" w:rsidRPr="006A1BCC" w:rsidRDefault="003C4EED">
            <w:pPr>
              <w:pStyle w:val="Den"/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DFDD078" w14:textId="0CDDEF87" w:rsidR="003C4EED" w:rsidRPr="006A1BCC" w:rsidRDefault="003C4EED">
            <w:pPr>
              <w:pStyle w:val="Den"/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D336EE0" w14:textId="56300FE0" w:rsidR="003C4EED" w:rsidRPr="006A1BCC" w:rsidRDefault="003C4EED">
            <w:pPr>
              <w:pStyle w:val="Den"/>
            </w:pP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93154C6" w14:textId="1AF57902" w:rsidR="003C4EED" w:rsidRPr="006A1BCC" w:rsidRDefault="003C4EED">
            <w:pPr>
              <w:pStyle w:val="Den"/>
            </w:pPr>
          </w:p>
        </w:tc>
      </w:tr>
      <w:tr w:rsidR="00725EDC" w:rsidRPr="006A1BCC" w14:paraId="3D1E9DC5" w14:textId="77777777" w:rsidTr="00C3180E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BBFD236" w14:textId="6B11CEAB" w:rsidR="00725EDC" w:rsidRPr="006A1BCC" w:rsidRDefault="00C3180E" w:rsidP="00C61ECC">
            <w:pPr>
              <w:pStyle w:val="Datummimomsc"/>
            </w:pPr>
            <w: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8F01817" w14:textId="25326637" w:rsidR="00725EDC" w:rsidRPr="006A1BCC" w:rsidRDefault="00C3180E" w:rsidP="00615A96">
            <w:pPr>
              <w:pStyle w:val="Datummimomsc"/>
            </w:pPr>
            <w: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DD90639" w14:textId="19881BA2" w:rsidR="00725EDC" w:rsidRPr="006A1BCC" w:rsidRDefault="00C3180E" w:rsidP="00615A96">
            <w:pPr>
              <w:pStyle w:val="Datummimomsc"/>
            </w:pPr>
            <w:r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9D06058" w14:textId="1598CC8D" w:rsidR="00725EDC" w:rsidRPr="006A1BCC" w:rsidRDefault="00C3180E" w:rsidP="00562354">
            <w:pPr>
              <w:pStyle w:val="Datummimomsc"/>
            </w:pPr>
            <w: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A0CED2E" w14:textId="21EC07A1" w:rsidR="00725EDC" w:rsidRPr="006A1BCC" w:rsidRDefault="00C3180E" w:rsidP="00562354">
            <w:pPr>
              <w:pStyle w:val="Datummimomsc"/>
            </w:pPr>
            <w: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CF3D60D" w14:textId="76ED6D1F" w:rsidR="00725EDC" w:rsidRPr="006A1BCC" w:rsidRDefault="00C3180E" w:rsidP="00725EDC">
            <w:pPr>
              <w:pStyle w:val="Datum"/>
            </w:pPr>
            <w:r>
              <w:t>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167907B" w14:textId="0D8042F7" w:rsidR="00725EDC" w:rsidRPr="006A1BCC" w:rsidRDefault="00C3180E" w:rsidP="00725EDC">
            <w:pPr>
              <w:pStyle w:val="Datum"/>
            </w:pPr>
            <w:r>
              <w:t>7</w:t>
            </w:r>
          </w:p>
        </w:tc>
      </w:tr>
      <w:tr w:rsidR="003C4EED" w:rsidRPr="006A1BCC" w14:paraId="26384549" w14:textId="77777777" w:rsidTr="00C3180E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A97554C" w14:textId="77777777" w:rsidR="003C4EED" w:rsidRPr="006A1BCC" w:rsidRDefault="003C4EED" w:rsidP="005472AE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AB0306E" w14:textId="77777777" w:rsidR="003C4EED" w:rsidRPr="006A1BCC" w:rsidRDefault="003C4EED" w:rsidP="005472AE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43ED469" w14:textId="77777777" w:rsidR="003C4EED" w:rsidRPr="006A1BCC" w:rsidRDefault="003C4EED" w:rsidP="005472AE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967A214" w14:textId="77777777" w:rsidR="003C4EED" w:rsidRPr="006A1BCC" w:rsidRDefault="003C4EED" w:rsidP="005472AE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7C19C40" w14:textId="77777777" w:rsidR="003C4EED" w:rsidRPr="006A1BCC" w:rsidRDefault="003C4EED" w:rsidP="005472AE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942BEE" w14:textId="77777777" w:rsidR="003C4EED" w:rsidRPr="006A1BCC" w:rsidRDefault="003C4EED" w:rsidP="005472AE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465F36C" w14:textId="77777777" w:rsidR="003C4EED" w:rsidRPr="006A1BCC" w:rsidRDefault="003C4EED"/>
        </w:tc>
      </w:tr>
      <w:tr w:rsidR="003C4EED" w:rsidRPr="006A1BCC" w14:paraId="24A0FC9D" w14:textId="77777777" w:rsidTr="00C3180E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7C6CD32" w14:textId="0C95A539" w:rsidR="003C4EED" w:rsidRPr="006A1BCC" w:rsidRDefault="00C3180E">
            <w:pPr>
              <w:pStyle w:val="Datum"/>
            </w:pPr>
            <w: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0BAE28A" w14:textId="63F0249E" w:rsidR="003C4EED" w:rsidRPr="006A1BCC" w:rsidRDefault="00C3180E">
            <w:pPr>
              <w:pStyle w:val="Datum"/>
            </w:pPr>
            <w: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C9186C6" w14:textId="0287F932" w:rsidR="003C4EED" w:rsidRPr="006A1BCC" w:rsidRDefault="00C3180E">
            <w:pPr>
              <w:pStyle w:val="Datum"/>
            </w:pPr>
            <w:r>
              <w:t>10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5EC2E14" w14:textId="19301E0C" w:rsidR="003C4EED" w:rsidRPr="006A1BCC" w:rsidRDefault="00C3180E">
            <w:pPr>
              <w:pStyle w:val="Datum"/>
            </w:pPr>
            <w: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0B07392" w14:textId="450D765B" w:rsidR="003C4EED" w:rsidRPr="006A1BCC" w:rsidRDefault="00C3180E">
            <w:pPr>
              <w:pStyle w:val="Datum"/>
            </w:pPr>
            <w:r>
              <w:t>12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C4E7002" w14:textId="1198B5BE" w:rsidR="003C4EED" w:rsidRPr="006A1BCC" w:rsidRDefault="00C3180E">
            <w:pPr>
              <w:pStyle w:val="Datum"/>
            </w:pPr>
            <w:r>
              <w:t>13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82BD541" w14:textId="2F327887" w:rsidR="003C4EED" w:rsidRPr="006A1BCC" w:rsidRDefault="00C3180E">
            <w:pPr>
              <w:pStyle w:val="Datum"/>
            </w:pPr>
            <w:r>
              <w:t>14</w:t>
            </w:r>
          </w:p>
        </w:tc>
      </w:tr>
      <w:tr w:rsidR="003C4EED" w:rsidRPr="006A1BCC" w14:paraId="702A3C5B" w14:textId="77777777" w:rsidTr="00C3180E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F07D4AC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A76A8D1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5374E11" w14:textId="77777777" w:rsidR="003C4EED" w:rsidRPr="006A1BCC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BAAAA2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530D522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6D2962" w14:textId="77777777" w:rsidR="003C4EED" w:rsidRPr="006A1BCC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FD958A4" w14:textId="77777777" w:rsidR="003C4EED" w:rsidRPr="006A1BCC" w:rsidRDefault="003C4EED"/>
        </w:tc>
      </w:tr>
      <w:tr w:rsidR="003C4EED" w:rsidRPr="006A1BCC" w14:paraId="44CA4BB0" w14:textId="77777777" w:rsidTr="00C3180E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F5A526A" w14:textId="18D470D9" w:rsidR="003C4EED" w:rsidRPr="006A1BCC" w:rsidRDefault="00C3180E">
            <w:pPr>
              <w:pStyle w:val="Datum"/>
            </w:pPr>
            <w:r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1880F3" w14:textId="777113C6" w:rsidR="003C4EED" w:rsidRPr="006A1BCC" w:rsidRDefault="00C3180E">
            <w:pPr>
              <w:pStyle w:val="Datum"/>
            </w:pPr>
            <w: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217DF51" w14:textId="3AC780B1" w:rsidR="003C4EED" w:rsidRPr="006A1BCC" w:rsidRDefault="00C3180E">
            <w:pPr>
              <w:pStyle w:val="Datum"/>
            </w:pPr>
            <w:r>
              <w:t>17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8DEF5A0" w14:textId="3F0BCA8A" w:rsidR="003C4EED" w:rsidRPr="006A1BCC" w:rsidRDefault="00C3180E">
            <w:pPr>
              <w:pStyle w:val="Datum"/>
            </w:pPr>
            <w: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81D4BC" w14:textId="577DCD47" w:rsidR="003C4EED" w:rsidRPr="006A1BCC" w:rsidRDefault="00C3180E">
            <w:pPr>
              <w:pStyle w:val="Datum"/>
            </w:pPr>
            <w:r>
              <w:t>19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BCB39CB" w14:textId="7FEF531F" w:rsidR="003C4EED" w:rsidRPr="006A1BCC" w:rsidRDefault="00C3180E">
            <w:pPr>
              <w:pStyle w:val="Datum"/>
            </w:pPr>
            <w:r>
              <w:t>20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E74E035" w14:textId="1DEFF1AB" w:rsidR="003C4EED" w:rsidRPr="006A1BCC" w:rsidRDefault="00C3180E">
            <w:pPr>
              <w:pStyle w:val="Datum"/>
            </w:pPr>
            <w:r>
              <w:t>21</w:t>
            </w:r>
          </w:p>
        </w:tc>
      </w:tr>
      <w:tr w:rsidR="003C4EED" w:rsidRPr="006A1BCC" w14:paraId="0EBE9894" w14:textId="77777777" w:rsidTr="00C3180E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FC67123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AEF0929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F3F1B45" w14:textId="77777777" w:rsidR="003C4EED" w:rsidRPr="006A1BCC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3061ACF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C3F2A86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E4F40C7" w14:textId="77777777" w:rsidR="003C4EED" w:rsidRPr="006A1BCC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174F3EC" w14:textId="77777777" w:rsidR="003C4EED" w:rsidRPr="006A1BCC" w:rsidRDefault="003C4EED"/>
        </w:tc>
      </w:tr>
      <w:tr w:rsidR="003C4EED" w:rsidRPr="006A1BCC" w14:paraId="42AAE2B8" w14:textId="77777777" w:rsidTr="00C3180E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0F01233" w14:textId="20849ECC" w:rsidR="003C4EED" w:rsidRPr="006A1BCC" w:rsidRDefault="00C3180E">
            <w:pPr>
              <w:pStyle w:val="Datum"/>
            </w:pPr>
            <w: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4F6FD5A" w14:textId="3904C97C" w:rsidR="003C4EED" w:rsidRPr="006A1BCC" w:rsidRDefault="00C3180E">
            <w:pPr>
              <w:pStyle w:val="Datum"/>
            </w:pPr>
            <w: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26242D5" w14:textId="61BBD82A" w:rsidR="003C4EED" w:rsidRPr="006A1BCC" w:rsidRDefault="00C3180E">
            <w:pPr>
              <w:pStyle w:val="Datum"/>
            </w:pPr>
            <w: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EAAB6C1" w14:textId="5DFE5CA7" w:rsidR="003C4EED" w:rsidRPr="006A1BCC" w:rsidRDefault="00C3180E">
            <w:pPr>
              <w:pStyle w:val="Datum"/>
            </w:pPr>
            <w: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631C7A1" w14:textId="567C3295" w:rsidR="003C4EED" w:rsidRPr="006A1BCC" w:rsidRDefault="00C3180E">
            <w:pPr>
              <w:pStyle w:val="Datum"/>
            </w:pPr>
            <w: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EC44A33" w14:textId="1556F64F" w:rsidR="003C4EED" w:rsidRPr="006A1BCC" w:rsidRDefault="00C3180E">
            <w:pPr>
              <w:pStyle w:val="Datum"/>
            </w:pPr>
            <w:r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B5F50C7" w14:textId="1578E25E" w:rsidR="003C4EED" w:rsidRPr="006A1BCC" w:rsidRDefault="00C3180E">
            <w:pPr>
              <w:pStyle w:val="Datum"/>
            </w:pPr>
            <w:r>
              <w:t>28</w:t>
            </w:r>
          </w:p>
        </w:tc>
      </w:tr>
      <w:tr w:rsidR="003C4EED" w:rsidRPr="006A1BCC" w14:paraId="08FB698A" w14:textId="77777777" w:rsidTr="00C3180E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C89392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D22301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D95A479" w14:textId="77777777" w:rsidR="003C4EED" w:rsidRPr="006A1BCC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0D377E4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BAB600A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8901CEC" w14:textId="77777777" w:rsidR="003C4EED" w:rsidRPr="006A1BCC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BB279E6" w14:textId="77777777" w:rsidR="003C4EED" w:rsidRPr="006A1BCC" w:rsidRDefault="003C4EED"/>
        </w:tc>
      </w:tr>
    </w:tbl>
    <w:p w14:paraId="42A69D1C" w14:textId="77777777" w:rsidR="003C4EED" w:rsidRPr="006A1BCC" w:rsidRDefault="00B33D9E">
      <w:pPr>
        <w:pStyle w:val="Nadpis1"/>
      </w:pPr>
      <w:r w:rsidRPr="006A1BCC">
        <w:rPr>
          <w:lang w:bidi="cs-CZ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ísto na poznámky"/>
      </w:tblPr>
      <w:tblGrid>
        <w:gridCol w:w="288"/>
        <w:gridCol w:w="4136"/>
        <w:gridCol w:w="3040"/>
        <w:gridCol w:w="1380"/>
      </w:tblGrid>
      <w:tr w:rsidR="003C4EED" w:rsidRPr="006A1BCC" w14:paraId="719007F5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CE613BE" w14:textId="77777777" w:rsidR="003C4EED" w:rsidRPr="006A1BCC" w:rsidRDefault="003C4EED"/>
        </w:tc>
      </w:tr>
      <w:tr w:rsidR="003C4EED" w:rsidRPr="006A1BCC" w14:paraId="33D15DE0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D8E3B17" w14:textId="77777777" w:rsidR="003C4EED" w:rsidRPr="006A1BCC" w:rsidRDefault="00B33D9E" w:rsidP="006A1BCC">
            <w:pPr>
              <w:pStyle w:val="Msc"/>
              <w:pageBreakBefore/>
            </w:pPr>
            <w:r w:rsidRPr="006A1BCC">
              <w:rPr>
                <w:lang w:bidi="cs-CZ"/>
              </w:rPr>
              <w:lastRenderedPageBreak/>
              <w:t>Březen</w:t>
            </w:r>
          </w:p>
        </w:tc>
        <w:tc>
          <w:tcPr>
            <w:tcW w:w="4438" w:type="dxa"/>
            <w:gridSpan w:val="2"/>
          </w:tcPr>
          <w:p w14:paraId="147DA937" w14:textId="22164CD7" w:rsidR="003C4EED" w:rsidRPr="006A1BCC" w:rsidRDefault="009377A5" w:rsidP="00441D1E">
            <w:pPr>
              <w:pStyle w:val="Rok"/>
            </w:pPr>
            <w:r w:rsidRPr="006A1BCC">
              <w:rPr>
                <w:lang w:bidi="cs-CZ"/>
              </w:rPr>
              <w:t>202</w:t>
            </w:r>
            <w:r w:rsidR="00C3180E">
              <w:rPr>
                <w:lang w:bidi="cs-CZ"/>
              </w:rPr>
              <w:t>5</w:t>
            </w:r>
          </w:p>
        </w:tc>
      </w:tr>
    </w:tbl>
    <w:p w14:paraId="020B2B60" w14:textId="77777777" w:rsidR="003C4EED" w:rsidRPr="006A1BCC" w:rsidRDefault="003C4EED">
      <w:pPr>
        <w:pStyle w:val="Bezmezer"/>
      </w:pPr>
    </w:p>
    <w:tbl>
      <w:tblPr>
        <w:tblW w:w="8845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ěsíční kalendář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6A1BCC" w14:paraId="372F0F21" w14:textId="77777777" w:rsidTr="00C3180E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8BC2EB" w14:textId="08BFC4AF" w:rsidR="003C4EED" w:rsidRPr="006A1BCC" w:rsidRDefault="003C4EED">
            <w:pPr>
              <w:pStyle w:val="Den"/>
            </w:pP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C157F6" w14:textId="4D77D1FD" w:rsidR="003C4EED" w:rsidRPr="006A1BCC" w:rsidRDefault="003C4EED">
            <w:pPr>
              <w:pStyle w:val="Den"/>
            </w:pP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95857BF" w14:textId="066E3870" w:rsidR="003C4EED" w:rsidRPr="006A1BCC" w:rsidRDefault="003C4EED">
            <w:pPr>
              <w:pStyle w:val="Den"/>
            </w:pP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2B09E4" w14:textId="3B8C0A26" w:rsidR="003C4EED" w:rsidRPr="006A1BCC" w:rsidRDefault="003C4EED">
            <w:pPr>
              <w:pStyle w:val="Den"/>
            </w:pP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7271897" w14:textId="72FBA8EA" w:rsidR="003C4EED" w:rsidRPr="006A1BCC" w:rsidRDefault="003C4EED">
            <w:pPr>
              <w:pStyle w:val="Den"/>
            </w:pP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1E72B80" w14:textId="29D1DC42" w:rsidR="003C4EED" w:rsidRPr="006A1BCC" w:rsidRDefault="003C4EED">
            <w:pPr>
              <w:pStyle w:val="Den"/>
            </w:pP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C7CB4C0" w14:textId="5990F9F4" w:rsidR="003C4EED" w:rsidRPr="006A1BCC" w:rsidRDefault="003C4EED">
            <w:pPr>
              <w:pStyle w:val="Den"/>
            </w:pPr>
          </w:p>
        </w:tc>
      </w:tr>
      <w:tr w:rsidR="00725EDC" w:rsidRPr="006A1BCC" w14:paraId="7E04AB67" w14:textId="77777777" w:rsidTr="00C3180E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364359D" w14:textId="747FA0DD" w:rsidR="00725EDC" w:rsidRPr="006A1BCC" w:rsidRDefault="00C3180E" w:rsidP="00492278">
            <w:pPr>
              <w:pStyle w:val="Datummimomsc"/>
            </w:pPr>
            <w: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6698C98" w14:textId="5F4B37D1" w:rsidR="00725EDC" w:rsidRPr="006A1BCC" w:rsidRDefault="00C3180E" w:rsidP="00492278">
            <w:pPr>
              <w:pStyle w:val="Datummimomsc"/>
            </w:pPr>
            <w: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A4384C7" w14:textId="63A93EBD" w:rsidR="00725EDC" w:rsidRPr="006A1BCC" w:rsidRDefault="00C3180E" w:rsidP="00492278">
            <w:pPr>
              <w:pStyle w:val="Datummimomsc"/>
            </w:pPr>
            <w: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B498CCC" w14:textId="6ED8D57D" w:rsidR="00725EDC" w:rsidRPr="006A1BCC" w:rsidRDefault="00C3180E" w:rsidP="00492278">
            <w:pPr>
              <w:pStyle w:val="Datummimomsc"/>
            </w:pPr>
            <w:r>
              <w:t>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FAB6B64" w14:textId="0F830DC8" w:rsidR="00725EDC" w:rsidRPr="006A1BCC" w:rsidRDefault="00C3180E" w:rsidP="00A474E2">
            <w:pPr>
              <w:pStyle w:val="Datummimomsc"/>
            </w:pPr>
            <w:r>
              <w:t>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E43A9C6" w14:textId="31B45E64" w:rsidR="00725EDC" w:rsidRPr="006A1BCC" w:rsidRDefault="00C3180E" w:rsidP="00A474E2">
            <w:pPr>
              <w:pStyle w:val="Datummimomsc"/>
            </w:pPr>
            <w: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D517F4" w14:textId="6F95E6A9" w:rsidR="00725EDC" w:rsidRPr="006A1BCC" w:rsidRDefault="00C3180E" w:rsidP="00725EDC">
            <w:pPr>
              <w:pStyle w:val="Datum"/>
            </w:pPr>
            <w:r>
              <w:t>7</w:t>
            </w:r>
          </w:p>
        </w:tc>
      </w:tr>
      <w:tr w:rsidR="003C4EED" w:rsidRPr="006A1BCC" w14:paraId="1A4EDD72" w14:textId="77777777" w:rsidTr="00C3180E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4307E5D" w14:textId="77777777" w:rsidR="003C4EED" w:rsidRPr="006A1BCC" w:rsidRDefault="003C4EED" w:rsidP="005472AE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36C77A6" w14:textId="77777777" w:rsidR="003C4EED" w:rsidRPr="006A1BCC" w:rsidRDefault="003C4EED" w:rsidP="005472AE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336E82F" w14:textId="77777777" w:rsidR="003C4EED" w:rsidRPr="006A1BCC" w:rsidRDefault="003C4EED" w:rsidP="005472AE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C76147D" w14:textId="77777777" w:rsidR="003C4EED" w:rsidRPr="006A1BCC" w:rsidRDefault="003C4EED" w:rsidP="005472AE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8FCC8D8" w14:textId="77777777" w:rsidR="003C4EED" w:rsidRPr="006A1BCC" w:rsidRDefault="003C4EED" w:rsidP="005472AE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4B1BA3F" w14:textId="77777777" w:rsidR="003C4EED" w:rsidRPr="006A1BCC" w:rsidRDefault="003C4EED" w:rsidP="005472AE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42CA12" w14:textId="77777777" w:rsidR="003C4EED" w:rsidRPr="006A1BCC" w:rsidRDefault="003C4EED"/>
        </w:tc>
      </w:tr>
      <w:tr w:rsidR="003C4EED" w:rsidRPr="006A1BCC" w14:paraId="2F8988FE" w14:textId="77777777" w:rsidTr="00C3180E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E922E23" w14:textId="64BED468" w:rsidR="003C4EED" w:rsidRPr="006A1BCC" w:rsidRDefault="00C3180E">
            <w:pPr>
              <w:pStyle w:val="Datum"/>
            </w:pPr>
            <w: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900D8BF" w14:textId="07E79318" w:rsidR="003C4EED" w:rsidRPr="006A1BCC" w:rsidRDefault="00C3180E">
            <w:pPr>
              <w:pStyle w:val="Datum"/>
            </w:pPr>
            <w:r>
              <w:t>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087DDAC" w14:textId="351171CB" w:rsidR="003C4EED" w:rsidRPr="006A1BCC" w:rsidRDefault="00C3180E">
            <w:pPr>
              <w:pStyle w:val="Datum"/>
            </w:pPr>
            <w: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74FD180" w14:textId="3F10037C" w:rsidR="003C4EED" w:rsidRPr="006A1BCC" w:rsidRDefault="00C3180E">
            <w:pPr>
              <w:pStyle w:val="Datum"/>
            </w:pPr>
            <w:r>
              <w:t>11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C24CFF3" w14:textId="3307A384" w:rsidR="003C4EED" w:rsidRPr="006A1BCC" w:rsidRDefault="00C3180E">
            <w:pPr>
              <w:pStyle w:val="Datum"/>
            </w:pPr>
            <w:r>
              <w:t>12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B4A7CCF" w14:textId="1F24F6B7" w:rsidR="003C4EED" w:rsidRPr="006A1BCC" w:rsidRDefault="00C3180E">
            <w:pPr>
              <w:pStyle w:val="Datum"/>
            </w:pPr>
            <w: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3A301D1" w14:textId="355DED8A" w:rsidR="003C4EED" w:rsidRPr="006A1BCC" w:rsidRDefault="00C3180E">
            <w:pPr>
              <w:pStyle w:val="Datum"/>
            </w:pPr>
            <w:r>
              <w:t>14</w:t>
            </w:r>
          </w:p>
        </w:tc>
      </w:tr>
      <w:tr w:rsidR="003C4EED" w:rsidRPr="006A1BCC" w14:paraId="7029D915" w14:textId="77777777" w:rsidTr="00C3180E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A59387D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BD8E06F" w14:textId="77777777" w:rsidR="003C4EED" w:rsidRPr="006A1BCC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A26F80A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40658D2" w14:textId="77777777" w:rsidR="003C4EED" w:rsidRPr="006A1BCC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28A4B2D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E72E3DA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89BE841" w14:textId="77777777" w:rsidR="003C4EED" w:rsidRPr="006A1BCC" w:rsidRDefault="003C4EED"/>
        </w:tc>
      </w:tr>
      <w:tr w:rsidR="003C4EED" w:rsidRPr="006A1BCC" w14:paraId="6C7A9FB7" w14:textId="77777777" w:rsidTr="00C3180E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079E1CF" w14:textId="7F8D1FDF" w:rsidR="003C4EED" w:rsidRPr="006A1BCC" w:rsidRDefault="00C3180E">
            <w:pPr>
              <w:pStyle w:val="Datum"/>
            </w:pPr>
            <w: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ED87A52" w14:textId="53C3D9E7" w:rsidR="003C4EED" w:rsidRPr="006A1BCC" w:rsidRDefault="00C3180E">
            <w:pPr>
              <w:pStyle w:val="Datum"/>
            </w:pPr>
            <w:r>
              <w:t>16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1D97780" w14:textId="49A224EF" w:rsidR="003C4EED" w:rsidRPr="006A1BCC" w:rsidRDefault="00C3180E">
            <w:pPr>
              <w:pStyle w:val="Datum"/>
            </w:pPr>
            <w: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ECA4FED" w14:textId="15BBB3E4" w:rsidR="003C4EED" w:rsidRPr="006A1BCC" w:rsidRDefault="00C3180E">
            <w:pPr>
              <w:pStyle w:val="Datum"/>
            </w:pPr>
            <w:r>
              <w:t>18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2691C8D" w14:textId="20C7B0F1" w:rsidR="003C4EED" w:rsidRPr="006A1BCC" w:rsidRDefault="00C3180E">
            <w:pPr>
              <w:pStyle w:val="Datum"/>
            </w:pPr>
            <w:r>
              <w:t>19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57924D0" w14:textId="3615A95E" w:rsidR="003C4EED" w:rsidRPr="006A1BCC" w:rsidRDefault="00C3180E">
            <w:pPr>
              <w:pStyle w:val="Datum"/>
            </w:pPr>
            <w: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386265E" w14:textId="002DB4B9" w:rsidR="003C4EED" w:rsidRPr="006A1BCC" w:rsidRDefault="00C3180E">
            <w:pPr>
              <w:pStyle w:val="Datum"/>
            </w:pPr>
            <w:r>
              <w:t>21</w:t>
            </w:r>
          </w:p>
        </w:tc>
      </w:tr>
      <w:tr w:rsidR="003C4EED" w:rsidRPr="006A1BCC" w14:paraId="6B0D9285" w14:textId="77777777" w:rsidTr="00C3180E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74E18D5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A1B65D7" w14:textId="77777777" w:rsidR="003C4EED" w:rsidRPr="006A1BCC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81EC75E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FD327F4" w14:textId="77777777" w:rsidR="003C4EED" w:rsidRPr="006A1BCC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2B0AE6F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F20964B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032770A" w14:textId="77777777" w:rsidR="003C4EED" w:rsidRPr="006A1BCC" w:rsidRDefault="003C4EED"/>
        </w:tc>
      </w:tr>
      <w:tr w:rsidR="003C4EED" w:rsidRPr="006A1BCC" w14:paraId="63A59619" w14:textId="77777777" w:rsidTr="00C3180E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2BAFAFF" w14:textId="26769D52" w:rsidR="003C4EED" w:rsidRPr="006A1BCC" w:rsidRDefault="00C3180E">
            <w:pPr>
              <w:pStyle w:val="Datum"/>
            </w:pPr>
            <w: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A3BB3B8" w14:textId="113BEAF2" w:rsidR="003C4EED" w:rsidRPr="006A1BCC" w:rsidRDefault="00C3180E">
            <w:pPr>
              <w:pStyle w:val="Datum"/>
            </w:pPr>
            <w:r>
              <w:t>23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F6A84B2" w14:textId="1D19A372" w:rsidR="003C4EED" w:rsidRPr="006A1BCC" w:rsidRDefault="00C3180E">
            <w:pPr>
              <w:pStyle w:val="Datum"/>
            </w:pPr>
            <w: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716BE4" w14:textId="48A0AC07" w:rsidR="003C4EED" w:rsidRPr="006A1BCC" w:rsidRDefault="00C3180E">
            <w:pPr>
              <w:pStyle w:val="Datum"/>
            </w:pPr>
            <w:r>
              <w:t>25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E44F1C1" w14:textId="79C80BC0" w:rsidR="003C4EED" w:rsidRPr="006A1BCC" w:rsidRDefault="00C3180E">
            <w:pPr>
              <w:pStyle w:val="Datum"/>
            </w:pPr>
            <w:r>
              <w:t>26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5FB508D" w14:textId="305B4FEC" w:rsidR="003C4EED" w:rsidRPr="006A1BCC" w:rsidRDefault="00C3180E">
            <w:pPr>
              <w:pStyle w:val="Datum"/>
            </w:pPr>
            <w: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54E3073" w14:textId="74ACC864" w:rsidR="003C4EED" w:rsidRPr="006A1BCC" w:rsidRDefault="00C3180E">
            <w:pPr>
              <w:pStyle w:val="Datum"/>
            </w:pPr>
            <w:r>
              <w:t>28</w:t>
            </w:r>
          </w:p>
        </w:tc>
      </w:tr>
      <w:tr w:rsidR="003C4EED" w:rsidRPr="006A1BCC" w14:paraId="4AF0E897" w14:textId="77777777" w:rsidTr="00C3180E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27C339E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1D51BE0" w14:textId="77777777" w:rsidR="003C4EED" w:rsidRPr="006A1BCC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79B344B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320BDF" w14:textId="77777777" w:rsidR="003C4EED" w:rsidRPr="006A1BCC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2FE2FC5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C7B7686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77EEA58" w14:textId="77777777" w:rsidR="003C4EED" w:rsidRPr="006A1BCC" w:rsidRDefault="003C4EED"/>
        </w:tc>
      </w:tr>
      <w:tr w:rsidR="003C4EED" w:rsidRPr="006A1BCC" w14:paraId="664F44E7" w14:textId="77777777" w:rsidTr="00C3180E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717D2A8" w14:textId="7F5263BC" w:rsidR="003C4EED" w:rsidRPr="006A1BCC" w:rsidRDefault="00C3180E">
            <w:pPr>
              <w:pStyle w:val="Datum"/>
            </w:pPr>
            <w: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7F93CCB" w14:textId="3A3BFBAA" w:rsidR="003C4EED" w:rsidRPr="006A1BCC" w:rsidRDefault="00C3180E">
            <w:pPr>
              <w:pStyle w:val="Datum"/>
            </w:pPr>
            <w: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F9DEF57" w14:textId="6C1FB7E7" w:rsidR="003C4EED" w:rsidRPr="006A1BCC" w:rsidRDefault="00C3180E">
            <w:pPr>
              <w:pStyle w:val="Datum"/>
            </w:pPr>
            <w:r>
              <w:t>31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8F3D444" w14:textId="74117146" w:rsidR="003C4EED" w:rsidRPr="006A1BCC" w:rsidRDefault="003C4EED">
            <w:pPr>
              <w:pStyle w:val="Datum"/>
            </w:pP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D2311B0" w14:textId="0FEF8D6E" w:rsidR="003C4EED" w:rsidRPr="006A1BCC" w:rsidRDefault="003C4EED" w:rsidP="00C61ECC">
            <w:pPr>
              <w:pStyle w:val="Datum"/>
            </w:pP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56A76BC" w14:textId="39050076" w:rsidR="003C4EED" w:rsidRPr="006A1BCC" w:rsidRDefault="003C4EED" w:rsidP="00C61ECC">
            <w:pPr>
              <w:pStyle w:val="Datum"/>
            </w:pP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059F66C" w14:textId="06C119BC" w:rsidR="003C4EED" w:rsidRPr="006A1BCC" w:rsidRDefault="003C4EED" w:rsidP="001E7394">
            <w:pPr>
              <w:pStyle w:val="Datum"/>
            </w:pPr>
          </w:p>
        </w:tc>
      </w:tr>
      <w:tr w:rsidR="003C4EED" w:rsidRPr="006A1BCC" w14:paraId="5EA11F58" w14:textId="77777777" w:rsidTr="00C3180E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A13508D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205E3A7" w14:textId="77777777" w:rsidR="003C4EED" w:rsidRPr="006A1BCC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6FB3A82" w14:textId="77777777" w:rsidR="003C4EED" w:rsidRPr="006A1BCC" w:rsidRDefault="003C4EED"/>
        </w:tc>
        <w:tc>
          <w:tcPr>
            <w:tcW w:w="1264" w:type="dxa"/>
            <w:tcBorders>
              <w:top w:val="nil"/>
            </w:tcBorders>
          </w:tcPr>
          <w:p w14:paraId="7F0079F2" w14:textId="77777777" w:rsidR="003C4EED" w:rsidRPr="006A1BCC" w:rsidRDefault="003C4EED"/>
        </w:tc>
        <w:tc>
          <w:tcPr>
            <w:tcW w:w="1263" w:type="dxa"/>
            <w:tcBorders>
              <w:top w:val="nil"/>
            </w:tcBorders>
          </w:tcPr>
          <w:p w14:paraId="50532842" w14:textId="77777777" w:rsidR="003C4EED" w:rsidRPr="006A1BCC" w:rsidRDefault="003C4EED"/>
        </w:tc>
        <w:tc>
          <w:tcPr>
            <w:tcW w:w="1264" w:type="dxa"/>
            <w:tcBorders>
              <w:top w:val="nil"/>
            </w:tcBorders>
          </w:tcPr>
          <w:p w14:paraId="213C42D2" w14:textId="77777777" w:rsidR="003C4EED" w:rsidRPr="006A1BCC" w:rsidRDefault="003C4EED"/>
        </w:tc>
        <w:tc>
          <w:tcPr>
            <w:tcW w:w="1264" w:type="dxa"/>
            <w:tcBorders>
              <w:top w:val="nil"/>
            </w:tcBorders>
          </w:tcPr>
          <w:p w14:paraId="1FDC39C6" w14:textId="77777777" w:rsidR="003C4EED" w:rsidRPr="006A1BCC" w:rsidRDefault="003C4EED"/>
        </w:tc>
      </w:tr>
    </w:tbl>
    <w:p w14:paraId="790D35FC" w14:textId="77777777" w:rsidR="003C4EED" w:rsidRPr="006A1BCC" w:rsidRDefault="00B33D9E">
      <w:pPr>
        <w:pStyle w:val="Nadpis1"/>
      </w:pPr>
      <w:r w:rsidRPr="006A1BCC">
        <w:rPr>
          <w:lang w:bidi="cs-CZ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ísto na poznámky"/>
      </w:tblPr>
      <w:tblGrid>
        <w:gridCol w:w="287"/>
        <w:gridCol w:w="4136"/>
        <w:gridCol w:w="3040"/>
        <w:gridCol w:w="1381"/>
      </w:tblGrid>
      <w:tr w:rsidR="003C4EED" w:rsidRPr="006A1BCC" w14:paraId="58D030BE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ADCEF2C" w14:textId="77777777" w:rsidR="003C4EED" w:rsidRPr="006A1BCC" w:rsidRDefault="003C4EED"/>
        </w:tc>
      </w:tr>
      <w:tr w:rsidR="003C4EED" w:rsidRPr="006A1BCC" w14:paraId="72087561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5EAC6FC" w14:textId="77777777" w:rsidR="003C4EED" w:rsidRPr="006A1BCC" w:rsidRDefault="00B33D9E" w:rsidP="006A1BCC">
            <w:pPr>
              <w:pStyle w:val="Msc"/>
              <w:pageBreakBefore/>
            </w:pPr>
            <w:r w:rsidRPr="006A1BCC">
              <w:rPr>
                <w:lang w:bidi="cs-CZ"/>
              </w:rPr>
              <w:lastRenderedPageBreak/>
              <w:t>Duben</w:t>
            </w:r>
          </w:p>
        </w:tc>
        <w:tc>
          <w:tcPr>
            <w:tcW w:w="4438" w:type="dxa"/>
            <w:gridSpan w:val="2"/>
          </w:tcPr>
          <w:p w14:paraId="5AE082D8" w14:textId="1483BED4" w:rsidR="003C4EED" w:rsidRPr="006A1BCC" w:rsidRDefault="009377A5" w:rsidP="00441D1E">
            <w:pPr>
              <w:pStyle w:val="Rok"/>
            </w:pPr>
            <w:r w:rsidRPr="006A1BCC">
              <w:rPr>
                <w:lang w:bidi="cs-CZ"/>
              </w:rPr>
              <w:t>202</w:t>
            </w:r>
            <w:r w:rsidR="00C3180E">
              <w:rPr>
                <w:lang w:bidi="cs-CZ"/>
              </w:rPr>
              <w:t>5</w:t>
            </w:r>
          </w:p>
        </w:tc>
      </w:tr>
    </w:tbl>
    <w:p w14:paraId="498BED12" w14:textId="77777777" w:rsidR="003C4EED" w:rsidRPr="006A1BCC" w:rsidRDefault="003C4EED">
      <w:pPr>
        <w:pStyle w:val="Bezmezer"/>
      </w:pPr>
    </w:p>
    <w:tbl>
      <w:tblPr>
        <w:tblW w:w="8845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ěsíční kalendář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6A1BCC" w14:paraId="134BE3B5" w14:textId="77777777" w:rsidTr="00C3180E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812957F" w14:textId="336F9D20" w:rsidR="003C4EED" w:rsidRPr="006A1BCC" w:rsidRDefault="003C4EED">
            <w:pPr>
              <w:pStyle w:val="Den"/>
            </w:pP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FDE754" w14:textId="6191DA46" w:rsidR="003C4EED" w:rsidRPr="006A1BCC" w:rsidRDefault="003C4EED">
            <w:pPr>
              <w:pStyle w:val="Den"/>
            </w:pP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6A05236" w14:textId="0C7E3A5E" w:rsidR="003C4EED" w:rsidRPr="006A1BCC" w:rsidRDefault="003C4EED">
            <w:pPr>
              <w:pStyle w:val="Den"/>
            </w:pP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F7ED381" w14:textId="3983B331" w:rsidR="003C4EED" w:rsidRPr="006A1BCC" w:rsidRDefault="003C4EED">
            <w:pPr>
              <w:pStyle w:val="Den"/>
            </w:pP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F84FFAA" w14:textId="191AF05C" w:rsidR="003C4EED" w:rsidRPr="006A1BCC" w:rsidRDefault="003C4EED">
            <w:pPr>
              <w:pStyle w:val="Den"/>
            </w:pP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C50E3B6" w14:textId="658E247E" w:rsidR="003C4EED" w:rsidRPr="006A1BCC" w:rsidRDefault="003C4EED">
            <w:pPr>
              <w:pStyle w:val="Den"/>
            </w:pP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63CBDD7" w14:textId="2C697A86" w:rsidR="003C4EED" w:rsidRPr="006A1BCC" w:rsidRDefault="003C4EED">
            <w:pPr>
              <w:pStyle w:val="Den"/>
            </w:pPr>
          </w:p>
        </w:tc>
      </w:tr>
      <w:tr w:rsidR="00F03555" w:rsidRPr="006A1BCC" w14:paraId="59A25CEE" w14:textId="77777777" w:rsidTr="00C3180E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16B614E" w14:textId="0EB51B42" w:rsidR="00F03555" w:rsidRPr="006A1BCC" w:rsidRDefault="00C3180E" w:rsidP="005B6F86">
            <w:pPr>
              <w:pStyle w:val="Datummimomsc"/>
            </w:pPr>
            <w: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F80E345" w14:textId="54E37E34" w:rsidR="00F03555" w:rsidRPr="006A1BCC" w:rsidRDefault="00C3180E" w:rsidP="005B6F86">
            <w:pPr>
              <w:pStyle w:val="Datummimomsc"/>
            </w:pPr>
            <w: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E9BCA86" w14:textId="366D78D1" w:rsidR="00F03555" w:rsidRPr="006A1BCC" w:rsidRDefault="00C3180E" w:rsidP="00A505DB">
            <w:pPr>
              <w:pStyle w:val="Datum"/>
            </w:pPr>
            <w: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9B54547" w14:textId="20C0C14B" w:rsidR="00F03555" w:rsidRPr="006A1BCC" w:rsidRDefault="00C3180E" w:rsidP="00A505DB">
            <w:pPr>
              <w:pStyle w:val="Datum"/>
            </w:pPr>
            <w:r>
              <w:t>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A2FA363" w14:textId="1DC42C25" w:rsidR="00F03555" w:rsidRPr="006A1BCC" w:rsidRDefault="00C3180E" w:rsidP="00A505DB">
            <w:pPr>
              <w:pStyle w:val="Datum"/>
            </w:pPr>
            <w:r>
              <w:t>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09BEAB3" w14:textId="09DE4F60" w:rsidR="00F03555" w:rsidRPr="006A1BCC" w:rsidRDefault="00C3180E" w:rsidP="00A505DB">
            <w:pPr>
              <w:pStyle w:val="Datum"/>
            </w:pPr>
            <w: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887B7C9" w14:textId="3097D7BD" w:rsidR="00F03555" w:rsidRPr="006A1BCC" w:rsidRDefault="00C3180E" w:rsidP="00A505DB">
            <w:pPr>
              <w:pStyle w:val="Datum"/>
            </w:pPr>
            <w:r>
              <w:t>7</w:t>
            </w:r>
          </w:p>
        </w:tc>
      </w:tr>
      <w:tr w:rsidR="003C4EED" w:rsidRPr="006A1BCC" w14:paraId="2B6893A6" w14:textId="77777777" w:rsidTr="00C3180E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4D3F82B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2E45E11" w14:textId="77777777" w:rsidR="003C4EED" w:rsidRPr="006A1BCC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DF980D9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7D0FA65" w14:textId="77777777" w:rsidR="003C4EED" w:rsidRPr="006A1BCC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722CE4E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D516977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747DFFC" w14:textId="77777777" w:rsidR="003C4EED" w:rsidRPr="006A1BCC" w:rsidRDefault="003C4EED"/>
        </w:tc>
      </w:tr>
      <w:tr w:rsidR="003C4EED" w:rsidRPr="006A1BCC" w14:paraId="13E870EE" w14:textId="77777777" w:rsidTr="00C3180E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5F51D9F" w14:textId="4C3C3A89" w:rsidR="003C4EED" w:rsidRPr="006A1BCC" w:rsidRDefault="00C3180E">
            <w:pPr>
              <w:pStyle w:val="Datum"/>
            </w:pPr>
            <w: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77E4032" w14:textId="3D9E818C" w:rsidR="003C4EED" w:rsidRPr="006A1BCC" w:rsidRDefault="00C3180E">
            <w:pPr>
              <w:pStyle w:val="Datum"/>
            </w:pPr>
            <w:r>
              <w:t>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1717311" w14:textId="1F246E06" w:rsidR="003C4EED" w:rsidRPr="006A1BCC" w:rsidRDefault="00C3180E">
            <w:pPr>
              <w:pStyle w:val="Datum"/>
            </w:pPr>
            <w: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8580FCB" w14:textId="6190EFB0" w:rsidR="003C4EED" w:rsidRPr="006A1BCC" w:rsidRDefault="00C3180E">
            <w:pPr>
              <w:pStyle w:val="Datum"/>
            </w:pPr>
            <w:r>
              <w:t>11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62B68F" w14:textId="3B5AAF36" w:rsidR="003C4EED" w:rsidRPr="006A1BCC" w:rsidRDefault="00C3180E">
            <w:pPr>
              <w:pStyle w:val="Datum"/>
            </w:pPr>
            <w:r>
              <w:t>12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70287A7" w14:textId="28F80FEE" w:rsidR="003C4EED" w:rsidRPr="006A1BCC" w:rsidRDefault="00C3180E">
            <w:pPr>
              <w:pStyle w:val="Datum"/>
            </w:pPr>
            <w: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71B0DAC" w14:textId="2E4C74F7" w:rsidR="003C4EED" w:rsidRPr="006A1BCC" w:rsidRDefault="00C3180E">
            <w:pPr>
              <w:pStyle w:val="Datum"/>
            </w:pPr>
            <w:r>
              <w:t>14</w:t>
            </w:r>
          </w:p>
        </w:tc>
      </w:tr>
      <w:tr w:rsidR="003C4EED" w:rsidRPr="006A1BCC" w14:paraId="1A539350" w14:textId="77777777" w:rsidTr="00C3180E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7410E16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5C64199" w14:textId="77777777" w:rsidR="003C4EED" w:rsidRPr="006A1BCC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1CF8218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0BEA1C5" w14:textId="77777777" w:rsidR="003C4EED" w:rsidRPr="006A1BCC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C50CE3E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3050BE5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3A63533" w14:textId="77777777" w:rsidR="003C4EED" w:rsidRPr="006A1BCC" w:rsidRDefault="003C4EED"/>
        </w:tc>
      </w:tr>
      <w:tr w:rsidR="003C4EED" w:rsidRPr="006A1BCC" w14:paraId="1DEE15B8" w14:textId="77777777" w:rsidTr="00C3180E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34716DE" w14:textId="38604ABE" w:rsidR="003C4EED" w:rsidRPr="006A1BCC" w:rsidRDefault="00C3180E">
            <w:pPr>
              <w:pStyle w:val="Datum"/>
            </w:pPr>
            <w: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944FBF8" w14:textId="285FD913" w:rsidR="003C4EED" w:rsidRPr="006A1BCC" w:rsidRDefault="00C3180E">
            <w:pPr>
              <w:pStyle w:val="Datum"/>
            </w:pPr>
            <w:r>
              <w:t>16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6833135" w14:textId="20B401BA" w:rsidR="003C4EED" w:rsidRPr="006A1BCC" w:rsidRDefault="00C3180E">
            <w:pPr>
              <w:pStyle w:val="Datum"/>
            </w:pPr>
            <w: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03AF7A" w14:textId="4F903D17" w:rsidR="003C4EED" w:rsidRPr="006A1BCC" w:rsidRDefault="00C3180E">
            <w:pPr>
              <w:pStyle w:val="Datum"/>
            </w:pPr>
            <w:r>
              <w:t>18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26F7A0A" w14:textId="54E121B4" w:rsidR="003C4EED" w:rsidRPr="006A1BCC" w:rsidRDefault="00C3180E">
            <w:pPr>
              <w:pStyle w:val="Datum"/>
            </w:pPr>
            <w:r>
              <w:t>19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9A9BD9B" w14:textId="5D6C1D2B" w:rsidR="003C4EED" w:rsidRPr="006A1BCC" w:rsidRDefault="00C3180E">
            <w:pPr>
              <w:pStyle w:val="Datum"/>
            </w:pPr>
            <w: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FDBCA56" w14:textId="2112108D" w:rsidR="003C4EED" w:rsidRPr="006A1BCC" w:rsidRDefault="00C3180E">
            <w:pPr>
              <w:pStyle w:val="Datum"/>
            </w:pPr>
            <w:r>
              <w:t>21</w:t>
            </w:r>
          </w:p>
        </w:tc>
      </w:tr>
      <w:tr w:rsidR="003C4EED" w:rsidRPr="006A1BCC" w14:paraId="258F744F" w14:textId="77777777" w:rsidTr="00C3180E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1C3EA77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406C107" w14:textId="77777777" w:rsidR="003C4EED" w:rsidRPr="006A1BCC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22815A9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6D3F8B9" w14:textId="77777777" w:rsidR="003C4EED" w:rsidRPr="006A1BCC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CF97C4B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A220DBB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759985" w14:textId="77777777" w:rsidR="003C4EED" w:rsidRPr="006A1BCC" w:rsidRDefault="003C4EED"/>
        </w:tc>
      </w:tr>
      <w:tr w:rsidR="003C4EED" w:rsidRPr="006A1BCC" w14:paraId="151DE401" w14:textId="77777777" w:rsidTr="00C3180E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B6DD13F" w14:textId="3D88836B" w:rsidR="003C4EED" w:rsidRPr="006A1BCC" w:rsidRDefault="00C3180E">
            <w:pPr>
              <w:pStyle w:val="Datum"/>
            </w:pPr>
            <w: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F010980" w14:textId="128B5EA4" w:rsidR="003C4EED" w:rsidRPr="006A1BCC" w:rsidRDefault="00C3180E" w:rsidP="00535BE7">
            <w:pPr>
              <w:pStyle w:val="Datum"/>
            </w:pPr>
            <w:r>
              <w:t>23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5D61C0A" w14:textId="14E2902D" w:rsidR="003C4EED" w:rsidRPr="006A1BCC" w:rsidRDefault="00C3180E">
            <w:pPr>
              <w:pStyle w:val="Datum"/>
            </w:pPr>
            <w: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FE695F" w14:textId="6FF03968" w:rsidR="003C4EED" w:rsidRPr="006A1BCC" w:rsidRDefault="00C3180E">
            <w:pPr>
              <w:pStyle w:val="Datum"/>
            </w:pPr>
            <w:r>
              <w:t>25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81D5520" w14:textId="74341C05" w:rsidR="003C4EED" w:rsidRPr="006A1BCC" w:rsidRDefault="00C3180E">
            <w:pPr>
              <w:pStyle w:val="Datum"/>
            </w:pPr>
            <w:r>
              <w:t>26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85790F5" w14:textId="114AE2C7" w:rsidR="003C4EED" w:rsidRPr="006A1BCC" w:rsidRDefault="00C3180E">
            <w:pPr>
              <w:pStyle w:val="Datum"/>
            </w:pPr>
            <w: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260C2CC" w14:textId="42C6C856" w:rsidR="003C4EED" w:rsidRPr="006A1BCC" w:rsidRDefault="00C3180E">
            <w:pPr>
              <w:pStyle w:val="Datum"/>
            </w:pPr>
            <w:r>
              <w:t>28</w:t>
            </w:r>
          </w:p>
        </w:tc>
      </w:tr>
      <w:tr w:rsidR="003C4EED" w:rsidRPr="006A1BCC" w14:paraId="54E92A82" w14:textId="77777777" w:rsidTr="00C3180E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6C0B050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938BE83" w14:textId="77777777" w:rsidR="003C4EED" w:rsidRPr="006A1BCC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0F16C13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8CBEF7E" w14:textId="77777777" w:rsidR="003C4EED" w:rsidRPr="006A1BCC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2AF7F68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B768F6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4427758" w14:textId="77777777" w:rsidR="003C4EED" w:rsidRPr="006A1BCC" w:rsidRDefault="003C4EED"/>
        </w:tc>
      </w:tr>
      <w:tr w:rsidR="003C4EED" w:rsidRPr="006A1BCC" w14:paraId="3C659FA5" w14:textId="77777777" w:rsidTr="00C3180E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0109845" w14:textId="2B7527D0" w:rsidR="003C4EED" w:rsidRPr="006A1BCC" w:rsidRDefault="00C3180E">
            <w:pPr>
              <w:pStyle w:val="Datum"/>
            </w:pPr>
            <w: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7AE36C7" w14:textId="355756DB" w:rsidR="003C4EED" w:rsidRPr="006A1BCC" w:rsidRDefault="00C3180E">
            <w:pPr>
              <w:pStyle w:val="Datum"/>
            </w:pPr>
            <w: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1785479" w14:textId="5FBDBEB8" w:rsidR="003C4EED" w:rsidRPr="006A1BCC" w:rsidRDefault="003C4EED">
            <w:pPr>
              <w:pStyle w:val="Datum"/>
            </w:pP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04D7A2E" w14:textId="1BEC9FDE" w:rsidR="003C4EED" w:rsidRPr="006A1BCC" w:rsidRDefault="003C4EED" w:rsidP="00535BE7">
            <w:pPr>
              <w:pStyle w:val="Datum"/>
            </w:pP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754F07B" w14:textId="6EF0835E" w:rsidR="003C4EED" w:rsidRPr="006A1BCC" w:rsidRDefault="003C4EED" w:rsidP="00A505DB">
            <w:pPr>
              <w:pStyle w:val="Datummimomsc"/>
            </w:pP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09A7A3E" w14:textId="2A21D4E1" w:rsidR="003C4EED" w:rsidRPr="006A1BCC" w:rsidRDefault="003C4EED" w:rsidP="00A505DB">
            <w:pPr>
              <w:pStyle w:val="Datummimomsc"/>
            </w:pP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509B60" w14:textId="05A1C57C" w:rsidR="003C4EED" w:rsidRPr="006A1BCC" w:rsidRDefault="003C4EED" w:rsidP="00A505DB">
            <w:pPr>
              <w:pStyle w:val="Datummimomsc"/>
            </w:pPr>
          </w:p>
        </w:tc>
      </w:tr>
      <w:tr w:rsidR="003C4EED" w:rsidRPr="006A1BCC" w14:paraId="75981E10" w14:textId="77777777" w:rsidTr="00C3180E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1AA5AD4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F6B4159" w14:textId="77777777" w:rsidR="003C4EED" w:rsidRPr="006A1BCC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0B6AE00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B3E1875" w14:textId="77777777" w:rsidR="003C4EED" w:rsidRPr="006A1BCC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83D0E0F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95108DA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CD5DE7" w14:textId="77777777" w:rsidR="003C4EED" w:rsidRPr="006A1BCC" w:rsidRDefault="003C4EED"/>
        </w:tc>
      </w:tr>
    </w:tbl>
    <w:p w14:paraId="5A8C50EF" w14:textId="77777777" w:rsidR="003C4EED" w:rsidRPr="006A1BCC" w:rsidRDefault="00B33D9E">
      <w:pPr>
        <w:pStyle w:val="Nadpis1"/>
      </w:pPr>
      <w:r w:rsidRPr="006A1BCC">
        <w:rPr>
          <w:lang w:bidi="cs-CZ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ísto na poznámky"/>
      </w:tblPr>
      <w:tblGrid>
        <w:gridCol w:w="288"/>
        <w:gridCol w:w="4136"/>
        <w:gridCol w:w="3040"/>
        <w:gridCol w:w="1380"/>
      </w:tblGrid>
      <w:tr w:rsidR="003C4EED" w:rsidRPr="006A1BCC" w14:paraId="18E56869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409D962" w14:textId="77777777" w:rsidR="003C4EED" w:rsidRPr="006A1BCC" w:rsidRDefault="003C4EED"/>
        </w:tc>
      </w:tr>
      <w:tr w:rsidR="003C4EED" w:rsidRPr="006A1BCC" w14:paraId="5E3906C6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3E33586" w14:textId="77777777" w:rsidR="003C4EED" w:rsidRPr="006A1BCC" w:rsidRDefault="00B33D9E" w:rsidP="006A1BCC">
            <w:pPr>
              <w:pStyle w:val="Msc"/>
              <w:pageBreakBefore/>
            </w:pPr>
            <w:r w:rsidRPr="006A1BCC">
              <w:rPr>
                <w:lang w:bidi="cs-CZ"/>
              </w:rPr>
              <w:lastRenderedPageBreak/>
              <w:t>Květen</w:t>
            </w:r>
          </w:p>
        </w:tc>
        <w:tc>
          <w:tcPr>
            <w:tcW w:w="4438" w:type="dxa"/>
            <w:gridSpan w:val="2"/>
          </w:tcPr>
          <w:p w14:paraId="2E89240E" w14:textId="3520D5B2" w:rsidR="003C4EED" w:rsidRPr="006A1BCC" w:rsidRDefault="009377A5" w:rsidP="00441D1E">
            <w:pPr>
              <w:pStyle w:val="Rok"/>
            </w:pPr>
            <w:r w:rsidRPr="006A1BCC">
              <w:rPr>
                <w:lang w:bidi="cs-CZ"/>
              </w:rPr>
              <w:t>202</w:t>
            </w:r>
            <w:r w:rsidR="00C3180E">
              <w:rPr>
                <w:lang w:bidi="cs-CZ"/>
              </w:rPr>
              <w:t>5</w:t>
            </w:r>
          </w:p>
        </w:tc>
      </w:tr>
    </w:tbl>
    <w:p w14:paraId="4CC5C407" w14:textId="77777777" w:rsidR="003C4EED" w:rsidRPr="006A1BCC" w:rsidRDefault="003C4EED">
      <w:pPr>
        <w:pStyle w:val="Bezmezer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ěsíční kalendář"/>
      </w:tblPr>
      <w:tblGrid>
        <w:gridCol w:w="1256"/>
        <w:gridCol w:w="1257"/>
        <w:gridCol w:w="1257"/>
        <w:gridCol w:w="1256"/>
        <w:gridCol w:w="1257"/>
        <w:gridCol w:w="1257"/>
        <w:gridCol w:w="1257"/>
      </w:tblGrid>
      <w:tr w:rsidR="003C4EED" w:rsidRPr="006A1BCC" w14:paraId="074AD574" w14:textId="77777777">
        <w:trPr>
          <w:cantSplit/>
          <w:trHeight w:hRule="exact" w:val="274"/>
        </w:trPr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9FE222C" w14:textId="6D7E003C" w:rsidR="003C4EED" w:rsidRPr="006A1BCC" w:rsidRDefault="003C4EED">
            <w:pPr>
              <w:pStyle w:val="Den"/>
            </w:pP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571E5D4" w14:textId="7B6BB14E" w:rsidR="003C4EED" w:rsidRPr="006A1BCC" w:rsidRDefault="003C4EED">
            <w:pPr>
              <w:pStyle w:val="Den"/>
            </w:pP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D8AA272" w14:textId="4E004534" w:rsidR="003C4EED" w:rsidRPr="006A1BCC" w:rsidRDefault="003C4EED">
            <w:pPr>
              <w:pStyle w:val="Den"/>
            </w:pP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86E49A" w14:textId="489317AE" w:rsidR="003C4EED" w:rsidRPr="006A1BCC" w:rsidRDefault="003C4EED">
            <w:pPr>
              <w:pStyle w:val="Den"/>
            </w:pP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FCC515" w14:textId="44749C0A" w:rsidR="003C4EED" w:rsidRPr="006A1BCC" w:rsidRDefault="003C4EED">
            <w:pPr>
              <w:pStyle w:val="Den"/>
            </w:pP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218801" w14:textId="44712A67" w:rsidR="003C4EED" w:rsidRPr="006A1BCC" w:rsidRDefault="003C4EED">
            <w:pPr>
              <w:pStyle w:val="Den"/>
            </w:pP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86B4BE1" w14:textId="72ABD0AB" w:rsidR="003C4EED" w:rsidRPr="006A1BCC" w:rsidRDefault="003C4EED">
            <w:pPr>
              <w:pStyle w:val="Den"/>
            </w:pPr>
          </w:p>
        </w:tc>
      </w:tr>
      <w:tr w:rsidR="00F03555" w:rsidRPr="006A1BCC" w14:paraId="46EB89C1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CEB7E08" w14:textId="59AD6EAE" w:rsidR="00F03555" w:rsidRPr="006A1BCC" w:rsidRDefault="00C3180E" w:rsidP="006E10D3">
            <w:pPr>
              <w:pStyle w:val="Datummimomsc"/>
            </w:pPr>
            <w: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14EF044" w14:textId="6D7C01B1" w:rsidR="00F03555" w:rsidRPr="006A1BCC" w:rsidRDefault="00C3180E" w:rsidP="006E10D3">
            <w:pPr>
              <w:pStyle w:val="Datummimomsc"/>
            </w:pPr>
            <w: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C64481A" w14:textId="4959E680" w:rsidR="00F03555" w:rsidRPr="006A1BCC" w:rsidRDefault="00C3180E" w:rsidP="00526504">
            <w:pPr>
              <w:pStyle w:val="Datummimomsc"/>
            </w:pPr>
            <w: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E2F00C3" w14:textId="18EC9871" w:rsidR="00F03555" w:rsidRPr="006A1BCC" w:rsidRDefault="00C3180E" w:rsidP="00526504">
            <w:pPr>
              <w:pStyle w:val="Datummimomsc"/>
            </w:pPr>
            <w: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C3D0139" w14:textId="47A0D5A8" w:rsidR="00F03555" w:rsidRPr="006A1BCC" w:rsidRDefault="00C3180E" w:rsidP="00F03555">
            <w:pPr>
              <w:pStyle w:val="Datum"/>
            </w:pPr>
            <w: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B64AD05" w14:textId="00316720" w:rsidR="00F03555" w:rsidRPr="006A1BCC" w:rsidRDefault="00C3180E" w:rsidP="00F03555">
            <w:pPr>
              <w:pStyle w:val="Datum"/>
            </w:pPr>
            <w: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4E4CF8" w14:textId="024DE8FB" w:rsidR="00F03555" w:rsidRPr="006A1BCC" w:rsidRDefault="00C3180E" w:rsidP="00F03555">
            <w:pPr>
              <w:pStyle w:val="Datum"/>
            </w:pPr>
            <w:r>
              <w:t>7</w:t>
            </w:r>
          </w:p>
        </w:tc>
      </w:tr>
      <w:tr w:rsidR="003C4EED" w:rsidRPr="006A1BCC" w14:paraId="36D94D94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55108BC7" w14:textId="77777777" w:rsidR="003C4EED" w:rsidRPr="006A1BCC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6CF22E3" w14:textId="77777777" w:rsidR="003C4EED" w:rsidRPr="006A1BCC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37A5741" w14:textId="77777777" w:rsidR="003C4EED" w:rsidRPr="006A1BCC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0772049A" w14:textId="77777777" w:rsidR="003C4EED" w:rsidRPr="006A1BCC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C272CF6" w14:textId="77777777" w:rsidR="003C4EED" w:rsidRPr="006A1BCC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5F4A8DE" w14:textId="77777777" w:rsidR="003C4EED" w:rsidRPr="006A1BCC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5FF1BC6" w14:textId="77777777" w:rsidR="003C4EED" w:rsidRPr="006A1BCC" w:rsidRDefault="003C4EED"/>
        </w:tc>
      </w:tr>
      <w:tr w:rsidR="003C4EED" w:rsidRPr="006A1BCC" w14:paraId="7CE61FB9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4981E7A7" w14:textId="01EF9B10" w:rsidR="003C4EED" w:rsidRPr="006A1BCC" w:rsidRDefault="00C3180E">
            <w:pPr>
              <w:pStyle w:val="Datum"/>
            </w:pPr>
            <w: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7A0D70C" w14:textId="601C674D" w:rsidR="003C4EED" w:rsidRPr="006A1BCC" w:rsidRDefault="00C3180E">
            <w:pPr>
              <w:pStyle w:val="Datum"/>
            </w:pPr>
            <w: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066B7FC" w14:textId="5B88C6E2" w:rsidR="003C4EED" w:rsidRPr="006A1BCC" w:rsidRDefault="00C3180E">
            <w:pPr>
              <w:pStyle w:val="Datum"/>
            </w:pPr>
            <w:r>
              <w:t>10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4FAD031B" w14:textId="7FC4BF1D" w:rsidR="003C4EED" w:rsidRPr="006A1BCC" w:rsidRDefault="00C3180E">
            <w:pPr>
              <w:pStyle w:val="Datum"/>
            </w:pPr>
            <w:r>
              <w:t>11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B5D045E" w14:textId="1411F54B" w:rsidR="003C4EED" w:rsidRPr="006A1BCC" w:rsidRDefault="00C3180E" w:rsidP="00F23014">
            <w:pPr>
              <w:pStyle w:val="Datum"/>
            </w:pPr>
            <w:r>
              <w:t>12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A7D50A7" w14:textId="5143E30F" w:rsidR="003C4EED" w:rsidRPr="006A1BCC" w:rsidRDefault="00C3180E">
            <w:pPr>
              <w:pStyle w:val="Datum"/>
            </w:pPr>
            <w:r>
              <w:t>13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48C13F3" w14:textId="756AECDB" w:rsidR="003C4EED" w:rsidRPr="006A1BCC" w:rsidRDefault="00C3180E">
            <w:pPr>
              <w:pStyle w:val="Datum"/>
            </w:pPr>
            <w:r>
              <w:t>14</w:t>
            </w:r>
          </w:p>
        </w:tc>
      </w:tr>
      <w:tr w:rsidR="003C4EED" w:rsidRPr="006A1BCC" w14:paraId="4D9F2133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35C033B" w14:textId="77777777" w:rsidR="003C4EED" w:rsidRPr="006A1BCC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BF4AE33" w14:textId="77777777" w:rsidR="003C4EED" w:rsidRPr="006A1BCC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4CBA41C" w14:textId="77777777" w:rsidR="003C4EED" w:rsidRPr="006A1BCC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6387E2" w14:textId="77777777" w:rsidR="003C4EED" w:rsidRPr="006A1BCC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C60CE67" w14:textId="77777777" w:rsidR="003C4EED" w:rsidRPr="006A1BCC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8DB3570" w14:textId="77777777" w:rsidR="003C4EED" w:rsidRPr="006A1BCC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C9DD271" w14:textId="77777777" w:rsidR="003C4EED" w:rsidRPr="006A1BCC" w:rsidRDefault="003C4EED"/>
        </w:tc>
      </w:tr>
      <w:tr w:rsidR="003C4EED" w:rsidRPr="006A1BCC" w14:paraId="788558EE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CC98DF2" w14:textId="7C2CAD35" w:rsidR="003C4EED" w:rsidRPr="006A1BCC" w:rsidRDefault="00C3180E">
            <w:pPr>
              <w:pStyle w:val="Datum"/>
            </w:pPr>
            <w:r>
              <w:t>15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B5776C0" w14:textId="1B8ED95B" w:rsidR="003C4EED" w:rsidRPr="006A1BCC" w:rsidRDefault="00C3180E">
            <w:pPr>
              <w:pStyle w:val="Datum"/>
            </w:pPr>
            <w:r>
              <w:t>16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7364B7" w14:textId="5C24A054" w:rsidR="003C4EED" w:rsidRPr="006A1BCC" w:rsidRDefault="00C3180E">
            <w:pPr>
              <w:pStyle w:val="Datum"/>
            </w:pPr>
            <w:r>
              <w:t>17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6EB8677" w14:textId="7FF600E7" w:rsidR="003C4EED" w:rsidRPr="006A1BCC" w:rsidRDefault="00C3180E">
            <w:pPr>
              <w:pStyle w:val="Datum"/>
            </w:pPr>
            <w:r>
              <w:t>18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4924FBC" w14:textId="244DEDB2" w:rsidR="003C4EED" w:rsidRPr="006A1BCC" w:rsidRDefault="00C3180E">
            <w:pPr>
              <w:pStyle w:val="Datum"/>
            </w:pPr>
            <w:r>
              <w:t>19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C09A43B" w14:textId="300CA61E" w:rsidR="003C4EED" w:rsidRPr="006A1BCC" w:rsidRDefault="00C3180E">
            <w:pPr>
              <w:pStyle w:val="Datum"/>
            </w:pPr>
            <w:r>
              <w:t>20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8EE4978" w14:textId="6C72E44E" w:rsidR="003C4EED" w:rsidRPr="006A1BCC" w:rsidRDefault="00C3180E">
            <w:pPr>
              <w:pStyle w:val="Datum"/>
            </w:pPr>
            <w:r>
              <w:t>21</w:t>
            </w:r>
          </w:p>
        </w:tc>
      </w:tr>
      <w:tr w:rsidR="003C4EED" w:rsidRPr="006A1BCC" w14:paraId="18835B1B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EB1A895" w14:textId="77777777" w:rsidR="003C4EED" w:rsidRPr="006A1BCC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09D3B5C" w14:textId="77777777" w:rsidR="003C4EED" w:rsidRPr="006A1BCC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AFB3374" w14:textId="77777777" w:rsidR="003C4EED" w:rsidRPr="006A1BCC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71F1CCDE" w14:textId="77777777" w:rsidR="003C4EED" w:rsidRPr="006A1BCC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44D57C8" w14:textId="77777777" w:rsidR="003C4EED" w:rsidRPr="006A1BCC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62D8CAB" w14:textId="77777777" w:rsidR="003C4EED" w:rsidRPr="006A1BCC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C7A3D03" w14:textId="77777777" w:rsidR="003C4EED" w:rsidRPr="006A1BCC" w:rsidRDefault="003C4EED"/>
        </w:tc>
      </w:tr>
      <w:tr w:rsidR="003C4EED" w:rsidRPr="006A1BCC" w14:paraId="76F5699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24AEB6F" w14:textId="314F790E" w:rsidR="003C4EED" w:rsidRPr="006A1BCC" w:rsidRDefault="00C3180E">
            <w:pPr>
              <w:pStyle w:val="Datum"/>
            </w:pPr>
            <w:r>
              <w:t>22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F36C5E3" w14:textId="4F348413" w:rsidR="003C4EED" w:rsidRPr="006A1BCC" w:rsidRDefault="00C3180E">
            <w:pPr>
              <w:pStyle w:val="Datum"/>
            </w:pPr>
            <w:r>
              <w:t>23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35250A9" w14:textId="37C763E0" w:rsidR="003C4EED" w:rsidRPr="006A1BCC" w:rsidRDefault="00C3180E">
            <w:pPr>
              <w:pStyle w:val="Datum"/>
            </w:pPr>
            <w:r>
              <w:t>24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47ED40E8" w14:textId="39B45DF5" w:rsidR="003C4EED" w:rsidRPr="006A1BCC" w:rsidRDefault="00C3180E">
            <w:pPr>
              <w:pStyle w:val="Datum"/>
            </w:pPr>
            <w:r>
              <w:t>25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3DFD221" w14:textId="30FFCEB6" w:rsidR="003C4EED" w:rsidRPr="006A1BCC" w:rsidRDefault="00C3180E">
            <w:pPr>
              <w:pStyle w:val="Datum"/>
            </w:pPr>
            <w:r>
              <w:t>26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C8D31A0" w14:textId="72F18DD0" w:rsidR="003C4EED" w:rsidRPr="006A1BCC" w:rsidRDefault="00C3180E">
            <w:pPr>
              <w:pStyle w:val="Datum"/>
            </w:pPr>
            <w:r>
              <w:t>27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FB5A7DB" w14:textId="4D0B6AF9" w:rsidR="003C4EED" w:rsidRPr="006A1BCC" w:rsidRDefault="00C3180E">
            <w:pPr>
              <w:pStyle w:val="Datum"/>
            </w:pPr>
            <w:r>
              <w:t>28</w:t>
            </w:r>
          </w:p>
        </w:tc>
      </w:tr>
      <w:tr w:rsidR="003C4EED" w:rsidRPr="006A1BCC" w14:paraId="45BC63E5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3FE037B2" w14:textId="77777777" w:rsidR="003C4EED" w:rsidRPr="006A1BCC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7C574EB" w14:textId="77777777" w:rsidR="003C4EED" w:rsidRPr="006A1BCC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D231944" w14:textId="77777777" w:rsidR="003C4EED" w:rsidRPr="006A1BCC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68CFA88" w14:textId="77777777" w:rsidR="003C4EED" w:rsidRPr="006A1BCC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973E90E" w14:textId="77777777" w:rsidR="003C4EED" w:rsidRPr="006A1BCC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EC09A06" w14:textId="77777777" w:rsidR="003C4EED" w:rsidRPr="006A1BCC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DE1AD26" w14:textId="77777777" w:rsidR="003C4EED" w:rsidRPr="006A1BCC" w:rsidRDefault="003C4EED"/>
        </w:tc>
      </w:tr>
      <w:tr w:rsidR="003C4EED" w:rsidRPr="006A1BCC" w14:paraId="34C0084F" w14:textId="77777777" w:rsidTr="007A3FF0">
        <w:trPr>
          <w:cantSplit/>
          <w:trHeight w:hRule="exact" w:val="363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75120E8" w14:textId="6E58A1B4" w:rsidR="003C4EED" w:rsidRPr="006A1BCC" w:rsidRDefault="00C3180E">
            <w:pPr>
              <w:pStyle w:val="Datum"/>
            </w:pPr>
            <w:r>
              <w:t>29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E684085" w14:textId="16F32F7C" w:rsidR="003C4EED" w:rsidRPr="006A1BCC" w:rsidRDefault="00C3180E">
            <w:pPr>
              <w:pStyle w:val="Datum"/>
            </w:pPr>
            <w: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07FF8CB" w14:textId="3D93EA07" w:rsidR="003C4EED" w:rsidRPr="006A1BCC" w:rsidRDefault="00C3180E" w:rsidP="00C61ECC">
            <w:pPr>
              <w:pStyle w:val="Datum"/>
            </w:pPr>
            <w:r>
              <w:t>31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87872B6" w14:textId="2B57991F" w:rsidR="003C4EED" w:rsidRPr="006A1BCC" w:rsidRDefault="003C4EED" w:rsidP="006E10D3">
            <w:pPr>
              <w:pStyle w:val="Datum"/>
            </w:pP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FD5B0C5" w14:textId="1AA4477F" w:rsidR="003C4EED" w:rsidRPr="006A1BCC" w:rsidRDefault="003C4EED" w:rsidP="006E10D3">
            <w:pPr>
              <w:pStyle w:val="Datum"/>
            </w:pP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3EB4AC4" w14:textId="40AF2827" w:rsidR="003C4EED" w:rsidRPr="006A1BCC" w:rsidRDefault="003C4EED" w:rsidP="00526504">
            <w:pPr>
              <w:pStyle w:val="Datum"/>
            </w:pP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49FE278" w14:textId="18990059" w:rsidR="003C4EED" w:rsidRPr="006A1BCC" w:rsidRDefault="003C4EED" w:rsidP="00526504">
            <w:pPr>
              <w:pStyle w:val="Datum"/>
            </w:pPr>
          </w:p>
        </w:tc>
      </w:tr>
      <w:tr w:rsidR="003C4EED" w:rsidRPr="006A1BCC" w14:paraId="1EEC72C7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60B9C22" w14:textId="77777777" w:rsidR="003C4EED" w:rsidRPr="006A1BCC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671B199" w14:textId="77777777" w:rsidR="003C4EED" w:rsidRPr="006A1BCC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2B70DFB" w14:textId="77777777" w:rsidR="003C4EED" w:rsidRPr="006A1BCC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3A01008" w14:textId="77777777" w:rsidR="003C4EED" w:rsidRPr="006A1BCC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E93BF12" w14:textId="77777777" w:rsidR="003C4EED" w:rsidRPr="006A1BCC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5161047" w14:textId="77777777" w:rsidR="003C4EED" w:rsidRPr="006A1BCC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A7B1549" w14:textId="77777777" w:rsidR="003C4EED" w:rsidRPr="006A1BCC" w:rsidRDefault="003C4EED"/>
        </w:tc>
      </w:tr>
    </w:tbl>
    <w:p w14:paraId="38FF576A" w14:textId="77777777" w:rsidR="003C4EED" w:rsidRPr="006A1BCC" w:rsidRDefault="00B33D9E">
      <w:pPr>
        <w:pStyle w:val="Nadpis1"/>
      </w:pPr>
      <w:r w:rsidRPr="006A1BCC">
        <w:rPr>
          <w:lang w:bidi="cs-CZ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ísto na poznámky"/>
      </w:tblPr>
      <w:tblGrid>
        <w:gridCol w:w="288"/>
        <w:gridCol w:w="4136"/>
        <w:gridCol w:w="3040"/>
        <w:gridCol w:w="1380"/>
      </w:tblGrid>
      <w:tr w:rsidR="003C4EED" w:rsidRPr="006A1BCC" w14:paraId="64BE67C9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36C95493" w14:textId="77777777" w:rsidR="003C4EED" w:rsidRPr="006A1BCC" w:rsidRDefault="003C4EED"/>
        </w:tc>
      </w:tr>
      <w:tr w:rsidR="003C4EED" w:rsidRPr="006A1BCC" w14:paraId="573A4CC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7A088CC" w14:textId="77777777" w:rsidR="003C4EED" w:rsidRPr="006A1BCC" w:rsidRDefault="00B33D9E" w:rsidP="006A1BCC">
            <w:pPr>
              <w:pStyle w:val="Msc"/>
              <w:pageBreakBefore/>
            </w:pPr>
            <w:r w:rsidRPr="006A1BCC">
              <w:rPr>
                <w:lang w:bidi="cs-CZ"/>
              </w:rPr>
              <w:lastRenderedPageBreak/>
              <w:t>Červen</w:t>
            </w:r>
          </w:p>
        </w:tc>
        <w:tc>
          <w:tcPr>
            <w:tcW w:w="4438" w:type="dxa"/>
            <w:gridSpan w:val="2"/>
          </w:tcPr>
          <w:p w14:paraId="64ACE0D6" w14:textId="34AD39F1" w:rsidR="003C4EED" w:rsidRPr="006A1BCC" w:rsidRDefault="009377A5" w:rsidP="00441D1E">
            <w:pPr>
              <w:pStyle w:val="Rok"/>
            </w:pPr>
            <w:r w:rsidRPr="006A1BCC">
              <w:rPr>
                <w:lang w:bidi="cs-CZ"/>
              </w:rPr>
              <w:t>202</w:t>
            </w:r>
            <w:r w:rsidR="00C3180E">
              <w:rPr>
                <w:lang w:bidi="cs-CZ"/>
              </w:rPr>
              <w:t>5</w:t>
            </w:r>
          </w:p>
        </w:tc>
      </w:tr>
    </w:tbl>
    <w:p w14:paraId="72A062BB" w14:textId="77777777" w:rsidR="003C4EED" w:rsidRPr="006A1BCC" w:rsidRDefault="003C4EED">
      <w:pPr>
        <w:pStyle w:val="Bezmezer"/>
      </w:pPr>
    </w:p>
    <w:tbl>
      <w:tblPr>
        <w:tblW w:w="8854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ěsíční kalendář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6A1BCC" w14:paraId="376E3C31" w14:textId="77777777" w:rsidTr="00306E76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F8841E" w14:textId="1855F158" w:rsidR="003C4EED" w:rsidRPr="006A1BCC" w:rsidRDefault="003C4EED">
            <w:pPr>
              <w:pStyle w:val="Den"/>
            </w:pP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F120D5" w14:textId="264AA2D8" w:rsidR="003C4EED" w:rsidRPr="006A1BCC" w:rsidRDefault="003C4EED">
            <w:pPr>
              <w:pStyle w:val="Den"/>
            </w:pP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854C1D" w14:textId="1E4DB5F8" w:rsidR="003C4EED" w:rsidRPr="006A1BCC" w:rsidRDefault="003C4EED">
            <w:pPr>
              <w:pStyle w:val="Den"/>
            </w:pP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C5F258" w14:textId="406C8597" w:rsidR="003C4EED" w:rsidRPr="006A1BCC" w:rsidRDefault="003C4EED">
            <w:pPr>
              <w:pStyle w:val="Den"/>
            </w:pP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2EECC78" w14:textId="32ECC5C9" w:rsidR="003C4EED" w:rsidRPr="006A1BCC" w:rsidRDefault="003C4EED">
            <w:pPr>
              <w:pStyle w:val="Den"/>
            </w:pP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2701C4" w14:textId="2233A925" w:rsidR="003C4EED" w:rsidRPr="006A1BCC" w:rsidRDefault="003C4EED">
            <w:pPr>
              <w:pStyle w:val="Den"/>
            </w:pP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97BA4CE" w14:textId="6E85E874" w:rsidR="003C4EED" w:rsidRPr="006A1BCC" w:rsidRDefault="003C4EED">
            <w:pPr>
              <w:pStyle w:val="Den"/>
            </w:pPr>
          </w:p>
        </w:tc>
      </w:tr>
      <w:tr w:rsidR="00F03555" w:rsidRPr="006A1BCC" w14:paraId="066A8535" w14:textId="77777777" w:rsidTr="00306E76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B07F6F9" w14:textId="7CD69F5F" w:rsidR="00F03555" w:rsidRPr="006A1BCC" w:rsidRDefault="00C3180E" w:rsidP="00B11D20">
            <w:pPr>
              <w:pStyle w:val="Datum"/>
            </w:pPr>
            <w: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B9A79C3" w14:textId="50ACF599" w:rsidR="00F03555" w:rsidRPr="006A1BCC" w:rsidRDefault="00C3180E" w:rsidP="00B11D20">
            <w:pPr>
              <w:pStyle w:val="Datum"/>
            </w:pPr>
            <w: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3DF660" w14:textId="1656D29D" w:rsidR="00F03555" w:rsidRPr="006A1BCC" w:rsidRDefault="00C3180E" w:rsidP="00B11D20">
            <w:pPr>
              <w:pStyle w:val="Datum"/>
            </w:pPr>
            <w: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216DC2" w14:textId="1BDA9752" w:rsidR="00F03555" w:rsidRPr="006A1BCC" w:rsidRDefault="00C3180E" w:rsidP="00B11D20">
            <w:pPr>
              <w:pStyle w:val="Datum"/>
            </w:pPr>
            <w: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17C7DC1" w14:textId="2BEBE6CD" w:rsidR="00F03555" w:rsidRPr="006A1BCC" w:rsidRDefault="00C3180E" w:rsidP="00B11D20">
            <w:pPr>
              <w:pStyle w:val="Datum"/>
            </w:pPr>
            <w: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FF0F329" w14:textId="1402214A" w:rsidR="00F03555" w:rsidRPr="006A1BCC" w:rsidRDefault="00C3180E" w:rsidP="00F03555">
            <w:pPr>
              <w:pStyle w:val="Datum"/>
            </w:pPr>
            <w: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9AD3F83" w14:textId="30C3CD0E" w:rsidR="00F03555" w:rsidRPr="006A1BCC" w:rsidRDefault="00C3180E" w:rsidP="00F03555">
            <w:pPr>
              <w:pStyle w:val="Datum"/>
            </w:pPr>
            <w:r>
              <w:t>7</w:t>
            </w:r>
          </w:p>
        </w:tc>
      </w:tr>
      <w:tr w:rsidR="003C4EED" w:rsidRPr="006A1BCC" w14:paraId="53E0BA9B" w14:textId="77777777" w:rsidTr="00306E76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F8500D2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C7D4576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DEC385" w14:textId="77777777" w:rsidR="003C4EED" w:rsidRPr="005472AE" w:rsidRDefault="003C4EED" w:rsidP="00C61ECC">
            <w:pPr>
              <w:pStyle w:val="Datummimomsc"/>
              <w:rPr>
                <w:color w:val="624C36" w:themeColor="accent4" w:themeShade="BF"/>
                <w:sz w:val="18"/>
                <w:szCs w:val="18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8FF7E57" w14:textId="77777777" w:rsidR="003C4EED" w:rsidRPr="005472AE" w:rsidRDefault="003C4EED" w:rsidP="002D67E0">
            <w:pPr>
              <w:pStyle w:val="Datummimomsc"/>
              <w:rPr>
                <w:color w:val="624C36" w:themeColor="accent4" w:themeShade="BF"/>
                <w:sz w:val="18"/>
                <w:szCs w:val="18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C9E8BD8" w14:textId="77777777" w:rsidR="003C4EED" w:rsidRPr="005472AE" w:rsidRDefault="003C4EED" w:rsidP="002D67E0">
            <w:pPr>
              <w:pStyle w:val="Datummimomsc"/>
              <w:rPr>
                <w:color w:val="624C36" w:themeColor="accent4" w:themeShade="BF"/>
                <w:sz w:val="18"/>
                <w:szCs w:val="18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967DF2C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0E95EA5" w14:textId="77777777" w:rsidR="003C4EED" w:rsidRPr="006A1BCC" w:rsidRDefault="003C4EED"/>
        </w:tc>
      </w:tr>
      <w:tr w:rsidR="003C4EED" w:rsidRPr="006A1BCC" w14:paraId="25A63AFC" w14:textId="77777777" w:rsidTr="00306E76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F639DE7" w14:textId="629E5C43" w:rsidR="003C4EED" w:rsidRPr="006A1BCC" w:rsidRDefault="00C3180E">
            <w:pPr>
              <w:pStyle w:val="Datum"/>
            </w:pPr>
            <w: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BAD9FB3" w14:textId="70466FCC" w:rsidR="003C4EED" w:rsidRPr="006A1BCC" w:rsidRDefault="00C3180E">
            <w:pPr>
              <w:pStyle w:val="Datum"/>
            </w:pPr>
            <w: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D48EBD" w14:textId="66A004D9" w:rsidR="003C4EED" w:rsidRPr="006A1BCC" w:rsidRDefault="00C3180E">
            <w:pPr>
              <w:pStyle w:val="Datum"/>
            </w:pPr>
            <w: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B74B40A" w14:textId="6DE14BF7" w:rsidR="003C4EED" w:rsidRPr="006A1BCC" w:rsidRDefault="00C3180E">
            <w:pPr>
              <w:pStyle w:val="Datum"/>
            </w:pPr>
            <w: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2BB322" w14:textId="77F0FDEA" w:rsidR="003C4EED" w:rsidRPr="006A1BCC" w:rsidRDefault="00C3180E">
            <w:pPr>
              <w:pStyle w:val="Datum"/>
            </w:pPr>
            <w: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283EE7A" w14:textId="790DAFFB" w:rsidR="003C4EED" w:rsidRPr="006A1BCC" w:rsidRDefault="00C3180E">
            <w:pPr>
              <w:pStyle w:val="Datum"/>
            </w:pPr>
            <w: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6090F8" w14:textId="35202A56" w:rsidR="003C4EED" w:rsidRPr="006A1BCC" w:rsidRDefault="00C3180E">
            <w:pPr>
              <w:pStyle w:val="Datum"/>
            </w:pPr>
            <w:r>
              <w:t>14</w:t>
            </w:r>
          </w:p>
        </w:tc>
      </w:tr>
      <w:tr w:rsidR="003C4EED" w:rsidRPr="006A1BCC" w14:paraId="60B74B21" w14:textId="77777777" w:rsidTr="00306E76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531948F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A1D28F0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BB843C0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70BD7F2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C68256B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2707726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F97E19E" w14:textId="77777777" w:rsidR="003C4EED" w:rsidRPr="006A1BCC" w:rsidRDefault="003C4EED"/>
        </w:tc>
      </w:tr>
      <w:tr w:rsidR="003C4EED" w:rsidRPr="006A1BCC" w14:paraId="08DDFF19" w14:textId="77777777" w:rsidTr="00306E76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2CA1DEE" w14:textId="0EA6D23B" w:rsidR="003C4EED" w:rsidRPr="006A1BCC" w:rsidRDefault="00C3180E">
            <w:pPr>
              <w:pStyle w:val="Datum"/>
            </w:pPr>
            <w: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EEB37B5" w14:textId="7BB7A97F" w:rsidR="003C4EED" w:rsidRPr="006A1BCC" w:rsidRDefault="00C3180E">
            <w:pPr>
              <w:pStyle w:val="Datum"/>
            </w:pPr>
            <w: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0C50B86" w14:textId="06AF2DE8" w:rsidR="003C4EED" w:rsidRPr="006A1BCC" w:rsidRDefault="00C3180E">
            <w:pPr>
              <w:pStyle w:val="Datum"/>
            </w:pPr>
            <w: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257D552" w14:textId="30C97223" w:rsidR="003C4EED" w:rsidRPr="006A1BCC" w:rsidRDefault="00C3180E">
            <w:pPr>
              <w:pStyle w:val="Datum"/>
            </w:pPr>
            <w: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E9F62C3" w14:textId="341544B8" w:rsidR="003C4EED" w:rsidRPr="006A1BCC" w:rsidRDefault="00C3180E">
            <w:pPr>
              <w:pStyle w:val="Datum"/>
            </w:pPr>
            <w: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39CA09D" w14:textId="49D66D00" w:rsidR="003C4EED" w:rsidRPr="006A1BCC" w:rsidRDefault="00C3180E">
            <w:pPr>
              <w:pStyle w:val="Datum"/>
            </w:pPr>
            <w: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CA95B4" w14:textId="7207D218" w:rsidR="003C4EED" w:rsidRPr="006A1BCC" w:rsidRDefault="00C3180E">
            <w:pPr>
              <w:pStyle w:val="Datum"/>
            </w:pPr>
            <w:r>
              <w:t>21</w:t>
            </w:r>
          </w:p>
        </w:tc>
      </w:tr>
      <w:tr w:rsidR="003C4EED" w:rsidRPr="006A1BCC" w14:paraId="287525BC" w14:textId="77777777" w:rsidTr="00306E76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7901A5A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E4FD857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82B8627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C66C73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F3B28EF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B9E124B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A30AD4D" w14:textId="77777777" w:rsidR="003C4EED" w:rsidRPr="006A1BCC" w:rsidRDefault="003C4EED"/>
        </w:tc>
      </w:tr>
      <w:tr w:rsidR="003C4EED" w:rsidRPr="006A1BCC" w14:paraId="4FA3E960" w14:textId="77777777" w:rsidTr="00306E76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1357111" w14:textId="609C8495" w:rsidR="003C4EED" w:rsidRPr="006A1BCC" w:rsidRDefault="00C3180E">
            <w:pPr>
              <w:pStyle w:val="Datum"/>
            </w:pPr>
            <w: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A3F75DC" w14:textId="189C639E" w:rsidR="003C4EED" w:rsidRPr="006A1BCC" w:rsidRDefault="00C3180E">
            <w:pPr>
              <w:pStyle w:val="Datum"/>
            </w:pPr>
            <w: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F996D36" w14:textId="019A48A8" w:rsidR="003C4EED" w:rsidRPr="006A1BCC" w:rsidRDefault="00C3180E">
            <w:pPr>
              <w:pStyle w:val="Datum"/>
            </w:pPr>
            <w: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BFF86DC" w14:textId="77424259" w:rsidR="003C4EED" w:rsidRPr="006A1BCC" w:rsidRDefault="00C3180E">
            <w:pPr>
              <w:pStyle w:val="Datum"/>
            </w:pPr>
            <w: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4E58261" w14:textId="251B9D50" w:rsidR="003C4EED" w:rsidRPr="006A1BCC" w:rsidRDefault="00C3180E">
            <w:pPr>
              <w:pStyle w:val="Datum"/>
            </w:pPr>
            <w: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3C7C8FD" w14:textId="4B59D50C" w:rsidR="003C4EED" w:rsidRPr="006A1BCC" w:rsidRDefault="00C3180E">
            <w:pPr>
              <w:pStyle w:val="Datum"/>
            </w:pPr>
            <w: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2764E3A" w14:textId="02FF1F43" w:rsidR="003C4EED" w:rsidRPr="006A1BCC" w:rsidRDefault="00C3180E">
            <w:pPr>
              <w:pStyle w:val="Datum"/>
            </w:pPr>
            <w:r>
              <w:t>28</w:t>
            </w:r>
          </w:p>
        </w:tc>
      </w:tr>
      <w:tr w:rsidR="003C4EED" w:rsidRPr="006A1BCC" w14:paraId="612B87F3" w14:textId="77777777" w:rsidTr="00306E76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E3CEDB3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277E675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CD10F11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B3BBC9D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DBFD123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2C72086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C37BBC6" w14:textId="77777777" w:rsidR="003C4EED" w:rsidRPr="006A1BCC" w:rsidRDefault="003C4EED"/>
        </w:tc>
      </w:tr>
      <w:tr w:rsidR="003C4EED" w:rsidRPr="006A1BCC" w14:paraId="089488C5" w14:textId="77777777" w:rsidTr="00306E76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E0B5A21" w14:textId="29D9EAA4" w:rsidR="003C4EED" w:rsidRPr="006A1BCC" w:rsidRDefault="00C3180E" w:rsidP="00F23014">
            <w:pPr>
              <w:pStyle w:val="Datum"/>
            </w:pPr>
            <w: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48D908E" w14:textId="58E9771D" w:rsidR="003C4EED" w:rsidRPr="006A1BCC" w:rsidRDefault="00C3180E">
            <w:pPr>
              <w:pStyle w:val="Datum"/>
            </w:pPr>
            <w: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EF9F5A" w14:textId="797D5915" w:rsidR="003C4EED" w:rsidRPr="006A1BCC" w:rsidRDefault="003C4EED" w:rsidP="00B11D20">
            <w:pPr>
              <w:pStyle w:val="Datummimomsc"/>
            </w:pP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4C144FF" w14:textId="3795662B" w:rsidR="003C4EED" w:rsidRPr="006A1BCC" w:rsidRDefault="003C4EED" w:rsidP="00B11D20">
            <w:pPr>
              <w:pStyle w:val="Datummimomsc"/>
            </w:pP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580A383" w14:textId="0AB0B17B" w:rsidR="003C4EED" w:rsidRPr="006A1BCC" w:rsidRDefault="003C4EED" w:rsidP="00B11D20">
            <w:pPr>
              <w:pStyle w:val="Datummimomsc"/>
            </w:pP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0D86E6" w14:textId="256ABBBB" w:rsidR="003C4EED" w:rsidRPr="006A1BCC" w:rsidRDefault="003C4EED" w:rsidP="00B11D20">
            <w:pPr>
              <w:pStyle w:val="Datummimomsc"/>
            </w:pP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FCE2C6" w14:textId="310B9BF4" w:rsidR="003C4EED" w:rsidRPr="006A1BCC" w:rsidRDefault="003C4EED" w:rsidP="00B11D20">
            <w:pPr>
              <w:pStyle w:val="Datummimomsc"/>
            </w:pPr>
          </w:p>
        </w:tc>
      </w:tr>
      <w:tr w:rsidR="003C4EED" w:rsidRPr="006A1BCC" w14:paraId="6966E362" w14:textId="77777777" w:rsidTr="00306E76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54FA1F1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B04731E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4C11434" w14:textId="77777777" w:rsidR="003C4EED" w:rsidRPr="006A1BCC" w:rsidRDefault="003C4EED"/>
        </w:tc>
        <w:tc>
          <w:tcPr>
            <w:tcW w:w="1265" w:type="dxa"/>
            <w:tcBorders>
              <w:top w:val="nil"/>
            </w:tcBorders>
          </w:tcPr>
          <w:p w14:paraId="4E30BB3F" w14:textId="77777777" w:rsidR="003C4EED" w:rsidRPr="006A1BCC" w:rsidRDefault="003C4EED"/>
        </w:tc>
        <w:tc>
          <w:tcPr>
            <w:tcW w:w="1265" w:type="dxa"/>
            <w:tcBorders>
              <w:top w:val="nil"/>
            </w:tcBorders>
          </w:tcPr>
          <w:p w14:paraId="3E8C4E1B" w14:textId="77777777" w:rsidR="003C4EED" w:rsidRPr="006A1BCC" w:rsidRDefault="003C4EED"/>
        </w:tc>
        <w:tc>
          <w:tcPr>
            <w:tcW w:w="1265" w:type="dxa"/>
            <w:tcBorders>
              <w:top w:val="nil"/>
            </w:tcBorders>
          </w:tcPr>
          <w:p w14:paraId="279D4311" w14:textId="77777777" w:rsidR="003C4EED" w:rsidRPr="006A1BCC" w:rsidRDefault="003C4EED"/>
        </w:tc>
        <w:tc>
          <w:tcPr>
            <w:tcW w:w="1265" w:type="dxa"/>
            <w:tcBorders>
              <w:top w:val="nil"/>
            </w:tcBorders>
          </w:tcPr>
          <w:p w14:paraId="5722B42C" w14:textId="77777777" w:rsidR="003C4EED" w:rsidRPr="006A1BCC" w:rsidRDefault="003C4EED"/>
        </w:tc>
      </w:tr>
    </w:tbl>
    <w:p w14:paraId="4FE5778C" w14:textId="77777777" w:rsidR="003C4EED" w:rsidRPr="006A1BCC" w:rsidRDefault="00B33D9E">
      <w:pPr>
        <w:pStyle w:val="Nadpis1"/>
      </w:pPr>
      <w:r w:rsidRPr="006A1BCC">
        <w:rPr>
          <w:lang w:bidi="cs-CZ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ísto na poznámky"/>
      </w:tblPr>
      <w:tblGrid>
        <w:gridCol w:w="288"/>
        <w:gridCol w:w="4138"/>
        <w:gridCol w:w="3039"/>
        <w:gridCol w:w="1379"/>
      </w:tblGrid>
      <w:tr w:rsidR="003C4EED" w:rsidRPr="006A1BCC" w14:paraId="677C4861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31280609" w14:textId="77777777" w:rsidR="003C4EED" w:rsidRPr="006A1BCC" w:rsidRDefault="003C4EED"/>
        </w:tc>
      </w:tr>
      <w:tr w:rsidR="003C4EED" w:rsidRPr="006A1BCC" w14:paraId="212D9E3C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25F1AB86" w14:textId="77777777" w:rsidR="003C4EED" w:rsidRPr="006A1BCC" w:rsidRDefault="00B33D9E" w:rsidP="006A1BCC">
            <w:pPr>
              <w:pStyle w:val="Msc"/>
              <w:pageBreakBefore/>
            </w:pPr>
            <w:r w:rsidRPr="006A1BCC">
              <w:rPr>
                <w:lang w:bidi="cs-CZ"/>
              </w:rPr>
              <w:lastRenderedPageBreak/>
              <w:t>Červenec</w:t>
            </w:r>
          </w:p>
        </w:tc>
        <w:tc>
          <w:tcPr>
            <w:tcW w:w="4438" w:type="dxa"/>
            <w:gridSpan w:val="2"/>
          </w:tcPr>
          <w:p w14:paraId="434DF7F1" w14:textId="067B2BF2" w:rsidR="003C4EED" w:rsidRPr="006A1BCC" w:rsidRDefault="009377A5" w:rsidP="00441D1E">
            <w:pPr>
              <w:pStyle w:val="Rok"/>
            </w:pPr>
            <w:r w:rsidRPr="006A1BCC">
              <w:rPr>
                <w:lang w:bidi="cs-CZ"/>
              </w:rPr>
              <w:t>202</w:t>
            </w:r>
            <w:r w:rsidR="00C3180E">
              <w:rPr>
                <w:lang w:bidi="cs-CZ"/>
              </w:rPr>
              <w:t>5</w:t>
            </w:r>
          </w:p>
        </w:tc>
      </w:tr>
    </w:tbl>
    <w:p w14:paraId="6E1C3AC9" w14:textId="77777777" w:rsidR="003C4EED" w:rsidRPr="006A1BCC" w:rsidRDefault="003C4EED">
      <w:pPr>
        <w:pStyle w:val="Bezmezer"/>
      </w:pPr>
    </w:p>
    <w:tbl>
      <w:tblPr>
        <w:tblW w:w="8864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Měsíční kalendář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6A1BCC" w14:paraId="3B2A2089" w14:textId="77777777" w:rsidTr="00306E76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C082CCD" w14:textId="0AC6DE7D" w:rsidR="003C4EED" w:rsidRPr="006A1BCC" w:rsidRDefault="003C4EED">
            <w:pPr>
              <w:pStyle w:val="Den"/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0AB9102" w14:textId="5BD80F11" w:rsidR="003C4EED" w:rsidRPr="006A1BCC" w:rsidRDefault="003C4EED">
            <w:pPr>
              <w:pStyle w:val="Den"/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E6E015" w14:textId="05384C69" w:rsidR="003C4EED" w:rsidRPr="006A1BCC" w:rsidRDefault="003C4EED">
            <w:pPr>
              <w:pStyle w:val="Den"/>
            </w:pP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42F3DE7" w14:textId="7927C187" w:rsidR="003C4EED" w:rsidRPr="006A1BCC" w:rsidRDefault="003C4EED">
            <w:pPr>
              <w:pStyle w:val="Den"/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3668A35" w14:textId="144D6BA8" w:rsidR="003C4EED" w:rsidRPr="006A1BCC" w:rsidRDefault="003C4EED">
            <w:pPr>
              <w:pStyle w:val="Den"/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D0D693" w14:textId="0EC41B06" w:rsidR="003C4EED" w:rsidRPr="006A1BCC" w:rsidRDefault="003C4EED">
            <w:pPr>
              <w:pStyle w:val="Den"/>
            </w:pP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C4BA40" w14:textId="7953612E" w:rsidR="003C4EED" w:rsidRPr="006A1BCC" w:rsidRDefault="003C4EED">
            <w:pPr>
              <w:pStyle w:val="Den"/>
            </w:pPr>
          </w:p>
        </w:tc>
      </w:tr>
      <w:tr w:rsidR="00F03555" w:rsidRPr="006A1BCC" w14:paraId="77E662C3" w14:textId="77777777" w:rsidTr="00306E76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A2F0833" w14:textId="4A761FC5" w:rsidR="00F03555" w:rsidRPr="006A1BCC" w:rsidRDefault="00306E76" w:rsidP="009012D8">
            <w:pPr>
              <w:pStyle w:val="Datummimomsc"/>
            </w:pPr>
            <w: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95A83F6" w14:textId="30ADB1B1" w:rsidR="00F03555" w:rsidRPr="006A1BCC" w:rsidRDefault="00306E76" w:rsidP="009012D8">
            <w:pPr>
              <w:pStyle w:val="Datummimomsc"/>
            </w:pPr>
            <w: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08562BE" w14:textId="1286A713" w:rsidR="00F03555" w:rsidRPr="006A1BCC" w:rsidRDefault="00306E76" w:rsidP="0073639B">
            <w:pPr>
              <w:pStyle w:val="Datum"/>
            </w:pPr>
            <w:r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29B57E" w14:textId="52C43A39" w:rsidR="00F03555" w:rsidRPr="006A1BCC" w:rsidRDefault="00306E76" w:rsidP="0073639B">
            <w:pPr>
              <w:pStyle w:val="Datum"/>
            </w:pPr>
            <w: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3246B88" w14:textId="4CFA90FF" w:rsidR="00F03555" w:rsidRPr="006A1BCC" w:rsidRDefault="00306E76" w:rsidP="0073639B">
            <w:pPr>
              <w:pStyle w:val="Datum"/>
            </w:pPr>
            <w: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73E0DB1" w14:textId="43995CE1" w:rsidR="00F03555" w:rsidRPr="006A1BCC" w:rsidRDefault="00306E76" w:rsidP="0073639B">
            <w:pPr>
              <w:pStyle w:val="Datum"/>
            </w:pPr>
            <w:r>
              <w:t>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2A03A39" w14:textId="6D8D0033" w:rsidR="00F03555" w:rsidRPr="006A1BCC" w:rsidRDefault="00306E76" w:rsidP="0073639B">
            <w:pPr>
              <w:pStyle w:val="Datum"/>
            </w:pPr>
            <w:r>
              <w:t>7</w:t>
            </w:r>
          </w:p>
        </w:tc>
      </w:tr>
      <w:tr w:rsidR="003C4EED" w:rsidRPr="006A1BCC" w14:paraId="4B09F827" w14:textId="77777777" w:rsidTr="00306E76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C67CCAC" w14:textId="77777777" w:rsidR="003C4EED" w:rsidRPr="006A1BCC" w:rsidRDefault="003C4EED" w:rsidP="005472AE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523C9D0" w14:textId="77777777" w:rsidR="003C4EED" w:rsidRPr="006A1BCC" w:rsidRDefault="003C4EED" w:rsidP="005472AE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01F68C" w14:textId="77777777" w:rsidR="003C4EED" w:rsidRPr="006A1BCC" w:rsidRDefault="003C4EED" w:rsidP="005472AE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B5C255C" w14:textId="77777777" w:rsidR="003C4EED" w:rsidRPr="006A1BCC" w:rsidRDefault="003C4EED" w:rsidP="005472AE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1225B9" w14:textId="77777777" w:rsidR="003C4EED" w:rsidRPr="006A1BCC" w:rsidRDefault="003C4EED" w:rsidP="005472AE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83DE1E0" w14:textId="77777777" w:rsidR="003C4EED" w:rsidRPr="006A1BCC" w:rsidRDefault="003C4EED" w:rsidP="005472AE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90F4D01" w14:textId="77777777" w:rsidR="003C4EED" w:rsidRPr="006A1BCC" w:rsidRDefault="003C4EED" w:rsidP="005472AE"/>
        </w:tc>
      </w:tr>
      <w:tr w:rsidR="003C4EED" w:rsidRPr="006A1BCC" w14:paraId="2393CCF6" w14:textId="77777777" w:rsidTr="00306E76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881D35F" w14:textId="554D83E9" w:rsidR="003C4EED" w:rsidRPr="006A1BCC" w:rsidRDefault="00306E76">
            <w:pPr>
              <w:pStyle w:val="Datum"/>
            </w:pPr>
            <w: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796D03D" w14:textId="19CA6454" w:rsidR="003C4EED" w:rsidRPr="006A1BCC" w:rsidRDefault="00306E76">
            <w:pPr>
              <w:pStyle w:val="Datum"/>
            </w:pPr>
            <w: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BF56C7" w14:textId="7D39BC54" w:rsidR="003C4EED" w:rsidRPr="006A1BCC" w:rsidRDefault="00306E76">
            <w:pPr>
              <w:pStyle w:val="Datum"/>
            </w:pPr>
            <w:r>
              <w:t>10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A70E6FD" w14:textId="74FB289F" w:rsidR="003C4EED" w:rsidRPr="006A1BCC" w:rsidRDefault="00306E76">
            <w:pPr>
              <w:pStyle w:val="Datum"/>
            </w:pPr>
            <w: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5A3174" w14:textId="0A741D84" w:rsidR="003C4EED" w:rsidRPr="006A1BCC" w:rsidRDefault="00306E76">
            <w:pPr>
              <w:pStyle w:val="Datum"/>
            </w:pPr>
            <w:r>
              <w:t>12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281C29" w14:textId="5A3B5C12" w:rsidR="003C4EED" w:rsidRPr="006A1BCC" w:rsidRDefault="00306E76">
            <w:pPr>
              <w:pStyle w:val="Datum"/>
            </w:pPr>
            <w:r>
              <w:t>13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8CD35BF" w14:textId="102FBA79" w:rsidR="003C4EED" w:rsidRPr="006A1BCC" w:rsidRDefault="00306E76">
            <w:pPr>
              <w:pStyle w:val="Datum"/>
            </w:pPr>
            <w:r>
              <w:t>14</w:t>
            </w:r>
          </w:p>
        </w:tc>
      </w:tr>
      <w:tr w:rsidR="003C4EED" w:rsidRPr="006A1BCC" w14:paraId="4A5C7F44" w14:textId="77777777" w:rsidTr="00306E76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82AB468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57FF15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FE1817F" w14:textId="77777777" w:rsidR="003C4EED" w:rsidRPr="006A1BCC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931E02B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971B534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A414EBA" w14:textId="77777777" w:rsidR="003C4EED" w:rsidRPr="006A1BCC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6761050" w14:textId="77777777" w:rsidR="003C4EED" w:rsidRPr="006A1BCC" w:rsidRDefault="003C4EED"/>
        </w:tc>
      </w:tr>
      <w:tr w:rsidR="003C4EED" w:rsidRPr="006A1BCC" w14:paraId="067AC8A7" w14:textId="77777777" w:rsidTr="00306E76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98B2201" w14:textId="3EEB13D1" w:rsidR="003C4EED" w:rsidRPr="006A1BCC" w:rsidRDefault="00306E76">
            <w:pPr>
              <w:pStyle w:val="Datum"/>
            </w:pPr>
            <w:r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9A45315" w14:textId="2AD18820" w:rsidR="003C4EED" w:rsidRPr="006A1BCC" w:rsidRDefault="00306E76">
            <w:pPr>
              <w:pStyle w:val="Datum"/>
            </w:pPr>
            <w: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0143AD9" w14:textId="539026D4" w:rsidR="003C4EED" w:rsidRPr="006A1BCC" w:rsidRDefault="00306E76">
            <w:pPr>
              <w:pStyle w:val="Datum"/>
            </w:pPr>
            <w:r>
              <w:t>17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3227816" w14:textId="7DED29E3" w:rsidR="003C4EED" w:rsidRPr="006A1BCC" w:rsidRDefault="00306E76">
            <w:pPr>
              <w:pStyle w:val="Datum"/>
            </w:pPr>
            <w: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65DB5A" w14:textId="04D1257D" w:rsidR="003C4EED" w:rsidRPr="006A1BCC" w:rsidRDefault="00306E76">
            <w:pPr>
              <w:pStyle w:val="Datum"/>
            </w:pPr>
            <w:r>
              <w:t>19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A9CF319" w14:textId="6A978318" w:rsidR="003C4EED" w:rsidRPr="006A1BCC" w:rsidRDefault="00306E76">
            <w:pPr>
              <w:pStyle w:val="Datum"/>
            </w:pPr>
            <w:r>
              <w:t>20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226D308" w14:textId="2C32D36C" w:rsidR="003C4EED" w:rsidRPr="006A1BCC" w:rsidRDefault="00306E76">
            <w:pPr>
              <w:pStyle w:val="Datum"/>
            </w:pPr>
            <w:r>
              <w:t>21</w:t>
            </w:r>
          </w:p>
        </w:tc>
      </w:tr>
      <w:tr w:rsidR="003C4EED" w:rsidRPr="006A1BCC" w14:paraId="34846924" w14:textId="77777777" w:rsidTr="00306E76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F7073FA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81E1856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5985EE8" w14:textId="77777777" w:rsidR="003C4EED" w:rsidRPr="006A1BCC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17D9E95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B398BBB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9B230FE" w14:textId="77777777" w:rsidR="003C4EED" w:rsidRPr="006A1BCC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40E52A0" w14:textId="77777777" w:rsidR="003C4EED" w:rsidRPr="006A1BCC" w:rsidRDefault="003C4EED"/>
        </w:tc>
      </w:tr>
      <w:tr w:rsidR="003C4EED" w:rsidRPr="006A1BCC" w14:paraId="79F25898" w14:textId="77777777" w:rsidTr="00306E76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6C25993" w14:textId="68E8CE5C" w:rsidR="003C4EED" w:rsidRPr="006A1BCC" w:rsidRDefault="00306E76">
            <w:pPr>
              <w:pStyle w:val="Datum"/>
            </w:pPr>
            <w: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8F351E3" w14:textId="5B4594F2" w:rsidR="003C4EED" w:rsidRPr="006A1BCC" w:rsidRDefault="00306E76">
            <w:pPr>
              <w:pStyle w:val="Datum"/>
            </w:pPr>
            <w: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9996A7A" w14:textId="3E19EDE9" w:rsidR="003C4EED" w:rsidRPr="006A1BCC" w:rsidRDefault="00306E76">
            <w:pPr>
              <w:pStyle w:val="Datum"/>
            </w:pPr>
            <w: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D968B48" w14:textId="4A3F22BB" w:rsidR="003C4EED" w:rsidRPr="006A1BCC" w:rsidRDefault="00306E76">
            <w:pPr>
              <w:pStyle w:val="Datum"/>
            </w:pPr>
            <w: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36A3581" w14:textId="4E846137" w:rsidR="003C4EED" w:rsidRPr="006A1BCC" w:rsidRDefault="00306E76">
            <w:pPr>
              <w:pStyle w:val="Datum"/>
            </w:pPr>
            <w: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C936283" w14:textId="548A856D" w:rsidR="003C4EED" w:rsidRPr="006A1BCC" w:rsidRDefault="00306E76">
            <w:pPr>
              <w:pStyle w:val="Datum"/>
            </w:pPr>
            <w:r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3734D2" w14:textId="290FA116" w:rsidR="003C4EED" w:rsidRPr="006A1BCC" w:rsidRDefault="00306E76">
            <w:pPr>
              <w:pStyle w:val="Datum"/>
            </w:pPr>
            <w:r>
              <w:t>28</w:t>
            </w:r>
          </w:p>
        </w:tc>
      </w:tr>
      <w:tr w:rsidR="003C4EED" w:rsidRPr="006A1BCC" w14:paraId="5DE14F75" w14:textId="77777777" w:rsidTr="00306E76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13DA63E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51F8F70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6CE7947" w14:textId="77777777" w:rsidR="003C4EED" w:rsidRPr="006A1BCC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A0F7E78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73AE2A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ED62AA" w14:textId="77777777" w:rsidR="003C4EED" w:rsidRPr="006A1BCC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4EEF2B2" w14:textId="77777777" w:rsidR="003C4EED" w:rsidRPr="006A1BCC" w:rsidRDefault="003C4EED"/>
        </w:tc>
      </w:tr>
      <w:tr w:rsidR="003C4EED" w:rsidRPr="006A1BCC" w14:paraId="56BE2BDC" w14:textId="77777777" w:rsidTr="00306E76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7B22F92" w14:textId="3937F33F" w:rsidR="003C4EED" w:rsidRPr="006A1BCC" w:rsidRDefault="00306E76">
            <w:pPr>
              <w:pStyle w:val="Datum"/>
            </w:pPr>
            <w: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D7B560" w14:textId="4628858F" w:rsidR="003C4EED" w:rsidRPr="006A1BCC" w:rsidRDefault="00306E76">
            <w:pPr>
              <w:pStyle w:val="Datum"/>
            </w:pPr>
            <w: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3560CB3" w14:textId="461F2698" w:rsidR="003C4EED" w:rsidRPr="006A1BCC" w:rsidRDefault="00306E76">
            <w:pPr>
              <w:pStyle w:val="Datum"/>
            </w:pPr>
            <w:r>
              <w:t>31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7320D5C" w14:textId="4F7F9FD8" w:rsidR="003C4EED" w:rsidRPr="006A1BCC" w:rsidRDefault="003C4EED">
            <w:pPr>
              <w:pStyle w:val="Datum"/>
            </w:pP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637768F" w14:textId="7345955A" w:rsidR="003C4EED" w:rsidRPr="006A1BCC" w:rsidRDefault="003C4EED">
            <w:pPr>
              <w:pStyle w:val="Datum"/>
            </w:pP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8CC3AC5" w14:textId="6B24866B" w:rsidR="003C4EED" w:rsidRPr="006A1BCC" w:rsidRDefault="003C4EED" w:rsidP="0073639B">
            <w:pPr>
              <w:pStyle w:val="Datummimomsc"/>
            </w:pP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DF763D8" w14:textId="3DBBDD45" w:rsidR="003C4EED" w:rsidRPr="006A1BCC" w:rsidRDefault="003C4EED" w:rsidP="0073639B">
            <w:pPr>
              <w:pStyle w:val="Datummimomsc"/>
            </w:pPr>
          </w:p>
        </w:tc>
      </w:tr>
      <w:tr w:rsidR="003C4EED" w:rsidRPr="006A1BCC" w14:paraId="1656E269" w14:textId="77777777" w:rsidTr="00306E76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8A58152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5EFDEE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74076D1" w14:textId="77777777" w:rsidR="003C4EED" w:rsidRPr="006A1BCC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F1B0438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A7DBF73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5264FDC" w14:textId="77777777" w:rsidR="003C4EED" w:rsidRPr="006A1BCC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9D25D6C" w14:textId="77777777" w:rsidR="003C4EED" w:rsidRPr="006A1BCC" w:rsidRDefault="003C4EED"/>
        </w:tc>
      </w:tr>
    </w:tbl>
    <w:p w14:paraId="11A35AA4" w14:textId="77777777" w:rsidR="003C4EED" w:rsidRPr="006A1BCC" w:rsidRDefault="00B33D9E">
      <w:pPr>
        <w:pStyle w:val="Nadpis1"/>
      </w:pPr>
      <w:r w:rsidRPr="006A1BCC">
        <w:rPr>
          <w:lang w:bidi="cs-CZ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ísto na poznámky"/>
      </w:tblPr>
      <w:tblGrid>
        <w:gridCol w:w="287"/>
        <w:gridCol w:w="4135"/>
        <w:gridCol w:w="3041"/>
        <w:gridCol w:w="1381"/>
      </w:tblGrid>
      <w:tr w:rsidR="003C4EED" w:rsidRPr="006A1BCC" w14:paraId="172B1308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2D8EDE4" w14:textId="77777777" w:rsidR="003C4EED" w:rsidRPr="006A1BCC" w:rsidRDefault="003C4EED"/>
        </w:tc>
      </w:tr>
      <w:tr w:rsidR="003C4EED" w:rsidRPr="006A1BCC" w14:paraId="1CCEEB26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A85CD28" w14:textId="77777777" w:rsidR="003C4EED" w:rsidRPr="006A1BCC" w:rsidRDefault="00B33D9E" w:rsidP="006A1BCC">
            <w:pPr>
              <w:pStyle w:val="Msc"/>
              <w:pageBreakBefore/>
            </w:pPr>
            <w:r w:rsidRPr="006A1BCC">
              <w:rPr>
                <w:lang w:bidi="cs-CZ"/>
              </w:rPr>
              <w:lastRenderedPageBreak/>
              <w:t>Srpen</w:t>
            </w:r>
          </w:p>
        </w:tc>
        <w:tc>
          <w:tcPr>
            <w:tcW w:w="4438" w:type="dxa"/>
            <w:gridSpan w:val="2"/>
          </w:tcPr>
          <w:p w14:paraId="2A1C5AAA" w14:textId="4EDF6230" w:rsidR="003C4EED" w:rsidRPr="006A1BCC" w:rsidRDefault="009377A5" w:rsidP="00441D1E">
            <w:pPr>
              <w:pStyle w:val="Rok"/>
            </w:pPr>
            <w:r w:rsidRPr="006A1BCC">
              <w:rPr>
                <w:lang w:bidi="cs-CZ"/>
              </w:rPr>
              <w:t>202</w:t>
            </w:r>
            <w:r w:rsidR="00C3180E">
              <w:rPr>
                <w:lang w:bidi="cs-CZ"/>
              </w:rPr>
              <w:t>5</w:t>
            </w:r>
          </w:p>
        </w:tc>
      </w:tr>
    </w:tbl>
    <w:p w14:paraId="491FDDE8" w14:textId="77777777" w:rsidR="003C4EED" w:rsidRPr="006A1BCC" w:rsidRDefault="003C4EED">
      <w:pPr>
        <w:pStyle w:val="Bezmezer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ěsíční kalendář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3C4EED" w:rsidRPr="006A1BCC" w14:paraId="39C4F490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690E399" w14:textId="4C1BEC42" w:rsidR="003C4EED" w:rsidRPr="006A1BCC" w:rsidRDefault="003C4EED">
            <w:pPr>
              <w:pStyle w:val="Den"/>
            </w:pP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784803" w14:textId="16761BF9" w:rsidR="003C4EED" w:rsidRPr="006A1BCC" w:rsidRDefault="003C4EED">
            <w:pPr>
              <w:pStyle w:val="Den"/>
            </w:pP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46F765B" w14:textId="320F77DD" w:rsidR="003C4EED" w:rsidRPr="006A1BCC" w:rsidRDefault="003C4EED">
            <w:pPr>
              <w:pStyle w:val="Den"/>
            </w:pP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31C3DAC" w14:textId="246E2F0B" w:rsidR="003C4EED" w:rsidRPr="006A1BCC" w:rsidRDefault="003C4EED">
            <w:pPr>
              <w:pStyle w:val="Den"/>
            </w:pP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76EDAA" w14:textId="45493474" w:rsidR="003C4EED" w:rsidRPr="006A1BCC" w:rsidRDefault="003C4EED">
            <w:pPr>
              <w:pStyle w:val="Den"/>
            </w:pP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6886819" w14:textId="25C302A5" w:rsidR="003C4EED" w:rsidRPr="006A1BCC" w:rsidRDefault="003C4EED">
            <w:pPr>
              <w:pStyle w:val="Den"/>
            </w:pP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A0E8304" w14:textId="34185D60" w:rsidR="003C4EED" w:rsidRPr="006A1BCC" w:rsidRDefault="003C4EED">
            <w:pPr>
              <w:pStyle w:val="Den"/>
            </w:pPr>
          </w:p>
        </w:tc>
      </w:tr>
      <w:tr w:rsidR="00086E00" w:rsidRPr="006A1BCC" w14:paraId="137C343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3E7166C" w14:textId="4C11419D" w:rsidR="00086E00" w:rsidRPr="006A1BCC" w:rsidRDefault="00306E76" w:rsidP="009012D8">
            <w:pPr>
              <w:pStyle w:val="Datummimomsc"/>
            </w:pPr>
            <w: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3540C77" w14:textId="0EF7F4B2" w:rsidR="00086E00" w:rsidRPr="006A1BCC" w:rsidRDefault="00306E76" w:rsidP="009012D8">
            <w:pPr>
              <w:pStyle w:val="Datummimomsc"/>
            </w:pPr>
            <w: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A6F2C44" w14:textId="50F80586" w:rsidR="00086E00" w:rsidRPr="006A1BCC" w:rsidRDefault="00306E76" w:rsidP="009012D8">
            <w:pPr>
              <w:pStyle w:val="Datummimomsc"/>
            </w:pPr>
            <w: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601E9EC" w14:textId="55F8C54A" w:rsidR="00086E00" w:rsidRPr="006A1BCC" w:rsidRDefault="00306E76" w:rsidP="00995531">
            <w:pPr>
              <w:pStyle w:val="Datummimomsc"/>
            </w:pPr>
            <w: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277C593" w14:textId="59730EEE" w:rsidR="00086E00" w:rsidRPr="006A1BCC" w:rsidRDefault="00306E76" w:rsidP="00995531">
            <w:pPr>
              <w:pStyle w:val="Datummimomsc"/>
            </w:pPr>
            <w: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7E34CC8" w14:textId="2E109821" w:rsidR="00086E00" w:rsidRPr="006A1BCC" w:rsidRDefault="00306E76" w:rsidP="00086E00">
            <w:pPr>
              <w:pStyle w:val="Datum"/>
            </w:pPr>
            <w: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60546DD" w14:textId="4DA8F165" w:rsidR="00086E00" w:rsidRPr="006A1BCC" w:rsidRDefault="00306E76" w:rsidP="00086E00">
            <w:pPr>
              <w:pStyle w:val="Datum"/>
            </w:pPr>
            <w:r>
              <w:t>7</w:t>
            </w:r>
          </w:p>
        </w:tc>
      </w:tr>
      <w:tr w:rsidR="003C4EED" w:rsidRPr="006A1BCC" w14:paraId="28307967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EEC416E" w14:textId="77777777" w:rsidR="003C4EED" w:rsidRPr="006A1BCC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896E0D1" w14:textId="77777777" w:rsidR="003C4EED" w:rsidRPr="006A1BCC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F3B932E" w14:textId="77777777" w:rsidR="003C4EED" w:rsidRPr="006A1BCC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B8A4313" w14:textId="77777777" w:rsidR="003C4EED" w:rsidRPr="006A1BCC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23BF103" w14:textId="77777777" w:rsidR="003C4EED" w:rsidRPr="006A1BCC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099FA61" w14:textId="77777777" w:rsidR="003C4EED" w:rsidRPr="006A1BCC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E26F923" w14:textId="77777777" w:rsidR="003C4EED" w:rsidRPr="006A1BCC" w:rsidRDefault="003C4EED"/>
        </w:tc>
      </w:tr>
      <w:tr w:rsidR="003C4EED" w:rsidRPr="006A1BCC" w14:paraId="1877315C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6AE208C" w14:textId="65418D80" w:rsidR="003C4EED" w:rsidRPr="006A1BCC" w:rsidRDefault="00306E76">
            <w:pPr>
              <w:pStyle w:val="Datum"/>
            </w:pPr>
            <w: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1237EED" w14:textId="1EDE513A" w:rsidR="003C4EED" w:rsidRPr="006A1BCC" w:rsidRDefault="00306E76">
            <w:pPr>
              <w:pStyle w:val="Datum"/>
            </w:pPr>
            <w:r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9C92703" w14:textId="6DCBC600" w:rsidR="003C4EED" w:rsidRPr="006A1BCC" w:rsidRDefault="00306E76">
            <w:pPr>
              <w:pStyle w:val="Datum"/>
            </w:pPr>
            <w: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4EA5A90" w14:textId="3BA401F4" w:rsidR="003C4EED" w:rsidRPr="006A1BCC" w:rsidRDefault="00306E76">
            <w:pPr>
              <w:pStyle w:val="Datum"/>
            </w:pPr>
            <w: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DA0E9D4" w14:textId="78003A7C" w:rsidR="003C4EED" w:rsidRPr="006A1BCC" w:rsidRDefault="00306E76">
            <w:pPr>
              <w:pStyle w:val="Datum"/>
            </w:pPr>
            <w: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137479B" w14:textId="4C209147" w:rsidR="003C4EED" w:rsidRPr="006A1BCC" w:rsidRDefault="00306E76">
            <w:pPr>
              <w:pStyle w:val="Datum"/>
            </w:pPr>
            <w: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0C2B3C4" w14:textId="70FF61D2" w:rsidR="003C4EED" w:rsidRPr="006A1BCC" w:rsidRDefault="00306E76">
            <w:pPr>
              <w:pStyle w:val="Datum"/>
            </w:pPr>
            <w:r>
              <w:t>14</w:t>
            </w:r>
          </w:p>
        </w:tc>
      </w:tr>
      <w:tr w:rsidR="003C4EED" w:rsidRPr="006A1BCC" w14:paraId="60C942D6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FAD5104" w14:textId="77777777" w:rsidR="003C4EED" w:rsidRPr="006A1BCC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709E1F1" w14:textId="77777777" w:rsidR="003C4EED" w:rsidRPr="006A1BCC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12DAC13" w14:textId="77777777" w:rsidR="003C4EED" w:rsidRPr="006A1BCC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02F205C" w14:textId="77777777" w:rsidR="003C4EED" w:rsidRPr="006A1BCC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AF91986" w14:textId="77777777" w:rsidR="003C4EED" w:rsidRPr="006A1BCC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1551B0C" w14:textId="77777777" w:rsidR="003C4EED" w:rsidRPr="006A1BCC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8FB6E74" w14:textId="77777777" w:rsidR="003C4EED" w:rsidRPr="006A1BCC" w:rsidRDefault="003C4EED"/>
        </w:tc>
      </w:tr>
      <w:tr w:rsidR="003C4EED" w:rsidRPr="006A1BCC" w14:paraId="4448CB29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415FEC2" w14:textId="332C777E" w:rsidR="003C4EED" w:rsidRPr="006A1BCC" w:rsidRDefault="00306E76">
            <w:pPr>
              <w:pStyle w:val="Datum"/>
            </w:pPr>
            <w: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ADB2B58" w14:textId="76C4501C" w:rsidR="003C4EED" w:rsidRPr="006A1BCC" w:rsidRDefault="00306E76">
            <w:pPr>
              <w:pStyle w:val="Datum"/>
            </w:pPr>
            <w:r>
              <w:t>16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51ACB20" w14:textId="5A27AF02" w:rsidR="003C4EED" w:rsidRPr="006A1BCC" w:rsidRDefault="00306E76">
            <w:pPr>
              <w:pStyle w:val="Datum"/>
            </w:pPr>
            <w: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FEF63B7" w14:textId="08A0E496" w:rsidR="003C4EED" w:rsidRPr="006A1BCC" w:rsidRDefault="00306E76">
            <w:pPr>
              <w:pStyle w:val="Datum"/>
            </w:pPr>
            <w: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DD13C33" w14:textId="586E4E5D" w:rsidR="003C4EED" w:rsidRPr="006A1BCC" w:rsidRDefault="00306E76">
            <w:pPr>
              <w:pStyle w:val="Datum"/>
            </w:pPr>
            <w: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EFF2667" w14:textId="7D7CB394" w:rsidR="003C4EED" w:rsidRPr="006A1BCC" w:rsidRDefault="00306E76">
            <w:pPr>
              <w:pStyle w:val="Datum"/>
            </w:pPr>
            <w: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D7107E6" w14:textId="53804239" w:rsidR="003C4EED" w:rsidRPr="006A1BCC" w:rsidRDefault="00306E76">
            <w:pPr>
              <w:pStyle w:val="Datum"/>
            </w:pPr>
            <w:r>
              <w:t>21</w:t>
            </w:r>
          </w:p>
        </w:tc>
      </w:tr>
      <w:tr w:rsidR="003C4EED" w:rsidRPr="006A1BCC" w14:paraId="507C0263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7A6BE1C" w14:textId="77777777" w:rsidR="003C4EED" w:rsidRPr="006A1BCC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2D80653" w14:textId="77777777" w:rsidR="003C4EED" w:rsidRPr="006A1BCC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47762F1" w14:textId="77777777" w:rsidR="003C4EED" w:rsidRPr="006A1BCC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31B6148" w14:textId="77777777" w:rsidR="003C4EED" w:rsidRPr="006A1BCC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C700E06" w14:textId="77777777" w:rsidR="003C4EED" w:rsidRPr="006A1BCC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1D6FA95" w14:textId="77777777" w:rsidR="003C4EED" w:rsidRPr="006A1BCC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F581073" w14:textId="77777777" w:rsidR="003C4EED" w:rsidRPr="006A1BCC" w:rsidRDefault="003C4EED"/>
        </w:tc>
      </w:tr>
      <w:tr w:rsidR="003C4EED" w:rsidRPr="006A1BCC" w14:paraId="738702F0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0747E69" w14:textId="1D581098" w:rsidR="003C4EED" w:rsidRPr="006A1BCC" w:rsidRDefault="00306E76">
            <w:pPr>
              <w:pStyle w:val="Datum"/>
            </w:pPr>
            <w: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02251F1" w14:textId="3B49073F" w:rsidR="003C4EED" w:rsidRPr="006A1BCC" w:rsidRDefault="00306E76">
            <w:pPr>
              <w:pStyle w:val="Datum"/>
            </w:pPr>
            <w:r>
              <w:t>23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FAE758C" w14:textId="71998869" w:rsidR="003C4EED" w:rsidRPr="006A1BCC" w:rsidRDefault="00306E76">
            <w:pPr>
              <w:pStyle w:val="Datum"/>
            </w:pPr>
            <w: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2E06462" w14:textId="3A694776" w:rsidR="003C4EED" w:rsidRPr="006A1BCC" w:rsidRDefault="00306E76">
            <w:pPr>
              <w:pStyle w:val="Datum"/>
            </w:pPr>
            <w: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577EC5A" w14:textId="0A585164" w:rsidR="003C4EED" w:rsidRPr="006A1BCC" w:rsidRDefault="00306E76">
            <w:pPr>
              <w:pStyle w:val="Datum"/>
            </w:pPr>
            <w: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4B31024" w14:textId="50C0AEDF" w:rsidR="003C4EED" w:rsidRPr="006A1BCC" w:rsidRDefault="00306E76">
            <w:pPr>
              <w:pStyle w:val="Datum"/>
            </w:pPr>
            <w: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47EE794" w14:textId="54373ED4" w:rsidR="003C4EED" w:rsidRPr="006A1BCC" w:rsidRDefault="00306E76">
            <w:pPr>
              <w:pStyle w:val="Datum"/>
            </w:pPr>
            <w:r>
              <w:t>28</w:t>
            </w:r>
          </w:p>
        </w:tc>
      </w:tr>
      <w:tr w:rsidR="003C4EED" w:rsidRPr="006A1BCC" w14:paraId="4E9ACFFB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D8899CA" w14:textId="77777777" w:rsidR="003C4EED" w:rsidRPr="006A1BCC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C80A3BD" w14:textId="77777777" w:rsidR="003C4EED" w:rsidRPr="006A1BCC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E165CD5" w14:textId="77777777" w:rsidR="003C4EED" w:rsidRPr="006A1BCC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AF422AF" w14:textId="77777777" w:rsidR="003C4EED" w:rsidRPr="006A1BCC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E35C1B" w14:textId="77777777" w:rsidR="003C4EED" w:rsidRPr="006A1BCC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7514B0D" w14:textId="77777777" w:rsidR="003C4EED" w:rsidRPr="006A1BCC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4B92A5C" w14:textId="77777777" w:rsidR="003C4EED" w:rsidRPr="006A1BCC" w:rsidRDefault="003C4EED"/>
        </w:tc>
      </w:tr>
      <w:tr w:rsidR="003C4EED" w:rsidRPr="006A1BCC" w14:paraId="59218CF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429B1BE" w14:textId="47D3CB00" w:rsidR="003C4EED" w:rsidRPr="006A1BCC" w:rsidRDefault="00306E76">
            <w:pPr>
              <w:pStyle w:val="Datum"/>
            </w:pPr>
            <w: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E948C87" w14:textId="0FA7313A" w:rsidR="003C4EED" w:rsidRPr="006A1BCC" w:rsidRDefault="00306E76">
            <w:pPr>
              <w:pStyle w:val="Datum"/>
            </w:pPr>
            <w: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3E01452" w14:textId="689049C0" w:rsidR="003C4EED" w:rsidRPr="006A1BCC" w:rsidRDefault="00306E76">
            <w:pPr>
              <w:pStyle w:val="Datum"/>
            </w:pPr>
            <w: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678829A" w14:textId="0001B92B" w:rsidR="003C4EED" w:rsidRPr="006A1BCC" w:rsidRDefault="003C4EED" w:rsidP="009012D8">
            <w:pPr>
              <w:pStyle w:val="Datum"/>
            </w:pP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8372E9A" w14:textId="14E71448" w:rsidR="003C4EED" w:rsidRPr="006A1BCC" w:rsidRDefault="003C4EED" w:rsidP="009012D8">
            <w:pPr>
              <w:pStyle w:val="Datum"/>
            </w:pP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803AFED" w14:textId="2214D975" w:rsidR="003C4EED" w:rsidRPr="006A1BCC" w:rsidRDefault="003C4EED" w:rsidP="009012D8">
            <w:pPr>
              <w:pStyle w:val="Datum"/>
            </w:pP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080D2BE" w14:textId="700C4736" w:rsidR="003C4EED" w:rsidRPr="006A1BCC" w:rsidRDefault="003C4EED" w:rsidP="00995531">
            <w:pPr>
              <w:pStyle w:val="Datum"/>
            </w:pPr>
          </w:p>
        </w:tc>
      </w:tr>
      <w:tr w:rsidR="003C4EED" w:rsidRPr="006A1BCC" w14:paraId="3FD5D92E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72A375F" w14:textId="77777777" w:rsidR="003C4EED" w:rsidRPr="006A1BCC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99B2E93" w14:textId="77777777" w:rsidR="003C4EED" w:rsidRPr="006A1BCC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1568901" w14:textId="77777777" w:rsidR="003C4EED" w:rsidRPr="006A1BCC" w:rsidRDefault="003C4EED"/>
        </w:tc>
        <w:tc>
          <w:tcPr>
            <w:tcW w:w="1258" w:type="dxa"/>
            <w:tcBorders>
              <w:top w:val="nil"/>
            </w:tcBorders>
          </w:tcPr>
          <w:p w14:paraId="2FD2CFC5" w14:textId="77777777" w:rsidR="003C4EED" w:rsidRPr="005472AE" w:rsidRDefault="003C4EED" w:rsidP="00C61ECC">
            <w:pPr>
              <w:pStyle w:val="Datum"/>
              <w:rPr>
                <w:sz w:val="18"/>
                <w:szCs w:val="18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5797B54" w14:textId="77777777" w:rsidR="003C4EED" w:rsidRPr="005472AE" w:rsidRDefault="003C4EED" w:rsidP="00C61ECC">
            <w:pPr>
              <w:pStyle w:val="Datum"/>
              <w:rPr>
                <w:sz w:val="18"/>
                <w:szCs w:val="18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607D1949" w14:textId="77777777" w:rsidR="003C4EED" w:rsidRPr="006A1BCC" w:rsidRDefault="003C4EED"/>
        </w:tc>
        <w:tc>
          <w:tcPr>
            <w:tcW w:w="1258" w:type="dxa"/>
            <w:tcBorders>
              <w:top w:val="nil"/>
            </w:tcBorders>
          </w:tcPr>
          <w:p w14:paraId="3A3FE235" w14:textId="77777777" w:rsidR="003C4EED" w:rsidRPr="006A1BCC" w:rsidRDefault="003C4EED"/>
        </w:tc>
      </w:tr>
    </w:tbl>
    <w:p w14:paraId="052CA79A" w14:textId="77777777" w:rsidR="003C4EED" w:rsidRPr="006A1BCC" w:rsidRDefault="00B33D9E">
      <w:pPr>
        <w:pStyle w:val="Nadpis1"/>
      </w:pPr>
      <w:r w:rsidRPr="006A1BCC">
        <w:rPr>
          <w:lang w:bidi="cs-CZ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ísto na poznámky"/>
      </w:tblPr>
      <w:tblGrid>
        <w:gridCol w:w="287"/>
        <w:gridCol w:w="4134"/>
        <w:gridCol w:w="3042"/>
        <w:gridCol w:w="1381"/>
      </w:tblGrid>
      <w:tr w:rsidR="003C4EED" w:rsidRPr="006A1BCC" w14:paraId="645A096D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D2660BE" w14:textId="77777777" w:rsidR="003C4EED" w:rsidRPr="006A1BCC" w:rsidRDefault="003C4EED"/>
        </w:tc>
      </w:tr>
      <w:tr w:rsidR="003C4EED" w:rsidRPr="006A1BCC" w14:paraId="6BFAA1C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D288179" w14:textId="77777777" w:rsidR="003C4EED" w:rsidRPr="006A1BCC" w:rsidRDefault="00B33D9E" w:rsidP="006A1BCC">
            <w:pPr>
              <w:pStyle w:val="Msc"/>
              <w:pageBreakBefore/>
            </w:pPr>
            <w:r w:rsidRPr="006A1BCC">
              <w:rPr>
                <w:lang w:bidi="cs-CZ"/>
              </w:rPr>
              <w:lastRenderedPageBreak/>
              <w:t>Září</w:t>
            </w:r>
          </w:p>
        </w:tc>
        <w:tc>
          <w:tcPr>
            <w:tcW w:w="4438" w:type="dxa"/>
            <w:gridSpan w:val="2"/>
          </w:tcPr>
          <w:p w14:paraId="45FBE7DB" w14:textId="63D04EAB" w:rsidR="003C4EED" w:rsidRPr="006A1BCC" w:rsidRDefault="009377A5" w:rsidP="00441D1E">
            <w:pPr>
              <w:pStyle w:val="Rok"/>
            </w:pPr>
            <w:r w:rsidRPr="006A1BCC">
              <w:rPr>
                <w:lang w:bidi="cs-CZ"/>
              </w:rPr>
              <w:t>202</w:t>
            </w:r>
            <w:r w:rsidR="00C3180E">
              <w:rPr>
                <w:lang w:bidi="cs-CZ"/>
              </w:rPr>
              <w:t>5</w:t>
            </w:r>
          </w:p>
        </w:tc>
      </w:tr>
    </w:tbl>
    <w:p w14:paraId="091D8513" w14:textId="77777777" w:rsidR="003C4EED" w:rsidRPr="006A1BCC" w:rsidRDefault="003C4EED">
      <w:pPr>
        <w:pStyle w:val="Bezmezer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ěsíční kalendář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3C4EED" w:rsidRPr="006A1BCC" w14:paraId="027CA80E" w14:textId="77777777">
        <w:trPr>
          <w:cantSplit/>
          <w:trHeight w:hRule="exact" w:val="274"/>
        </w:trPr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C86D07D" w14:textId="4185BF0E" w:rsidR="003C4EED" w:rsidRPr="006A1BCC" w:rsidRDefault="003C4EED">
            <w:pPr>
              <w:pStyle w:val="Den"/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F93A27" w14:textId="551FD6F1" w:rsidR="003C4EED" w:rsidRPr="006A1BCC" w:rsidRDefault="003C4EED">
            <w:pPr>
              <w:pStyle w:val="Den"/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638D5D6" w14:textId="0B83AA10" w:rsidR="003C4EED" w:rsidRPr="006A1BCC" w:rsidRDefault="003C4EED">
            <w:pPr>
              <w:pStyle w:val="Den"/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D7073B1" w14:textId="5E089D34" w:rsidR="003C4EED" w:rsidRPr="006A1BCC" w:rsidRDefault="003C4EED">
            <w:pPr>
              <w:pStyle w:val="Den"/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133E5E" w14:textId="0C2AB905" w:rsidR="003C4EED" w:rsidRPr="006A1BCC" w:rsidRDefault="003C4EED">
            <w:pPr>
              <w:pStyle w:val="Den"/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34C79BC" w14:textId="421DCC12" w:rsidR="003C4EED" w:rsidRPr="006A1BCC" w:rsidRDefault="003C4EED">
            <w:pPr>
              <w:pStyle w:val="Den"/>
            </w:pP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7E6F61E" w14:textId="026A4676" w:rsidR="003C4EED" w:rsidRPr="006A1BCC" w:rsidRDefault="003C4EED">
            <w:pPr>
              <w:pStyle w:val="Den"/>
            </w:pPr>
          </w:p>
        </w:tc>
      </w:tr>
      <w:tr w:rsidR="00086E00" w:rsidRPr="006A1BCC" w14:paraId="6FBCC025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347DBAF" w14:textId="3D65717F" w:rsidR="00086E00" w:rsidRPr="006A1BCC" w:rsidRDefault="00306E76" w:rsidP="00086E00">
            <w:pPr>
              <w:pStyle w:val="Datummimomsc"/>
            </w:pPr>
            <w: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6C37DB3" w14:textId="77BFE90E" w:rsidR="00086E00" w:rsidRPr="006A1BCC" w:rsidRDefault="00306E76" w:rsidP="00DB5944">
            <w:pPr>
              <w:pStyle w:val="Datum"/>
            </w:pPr>
            <w: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4BA248C" w14:textId="185CA8B6" w:rsidR="00086E00" w:rsidRPr="006A1BCC" w:rsidRDefault="00306E76" w:rsidP="00DB5944">
            <w:pPr>
              <w:pStyle w:val="Datum"/>
            </w:pPr>
            <w:r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418F00B" w14:textId="35C113E0" w:rsidR="00086E00" w:rsidRPr="006A1BCC" w:rsidRDefault="00306E76" w:rsidP="00DB5944">
            <w:pPr>
              <w:pStyle w:val="Datum"/>
            </w:pPr>
            <w: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BBDA007" w14:textId="4B245656" w:rsidR="00086E00" w:rsidRPr="006A1BCC" w:rsidRDefault="00306E76" w:rsidP="00DB5944">
            <w:pPr>
              <w:pStyle w:val="Datum"/>
            </w:pPr>
            <w:r>
              <w:t>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4B0F1B3" w14:textId="4C10F28A" w:rsidR="00086E00" w:rsidRPr="006A1BCC" w:rsidRDefault="00306E76" w:rsidP="00DB5944">
            <w:pPr>
              <w:pStyle w:val="Datum"/>
            </w:pPr>
            <w:r>
              <w:t>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433552F8" w14:textId="4135750B" w:rsidR="00086E00" w:rsidRPr="006A1BCC" w:rsidRDefault="00306E76" w:rsidP="00086E00">
            <w:pPr>
              <w:pStyle w:val="Datum"/>
            </w:pPr>
            <w:r>
              <w:t>7</w:t>
            </w:r>
          </w:p>
        </w:tc>
      </w:tr>
      <w:tr w:rsidR="003C4EED" w:rsidRPr="006A1BCC" w14:paraId="7289737D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724334B" w14:textId="0CFDD3E6" w:rsidR="003C4EED" w:rsidRPr="006A1BCC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2D094CC" w14:textId="77777777" w:rsidR="003C4EED" w:rsidRPr="006A1BCC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6E913B4" w14:textId="77777777" w:rsidR="003C4EED" w:rsidRPr="006A1BCC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6A59FB6" w14:textId="77777777" w:rsidR="003C4EED" w:rsidRPr="006A1BCC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AECBFE4" w14:textId="77777777" w:rsidR="003C4EED" w:rsidRPr="006A1BCC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78A5F34" w14:textId="77777777" w:rsidR="003C4EED" w:rsidRPr="006A1BCC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730B68" w14:textId="77777777" w:rsidR="003C4EED" w:rsidRPr="006A1BCC" w:rsidRDefault="003C4EED"/>
        </w:tc>
      </w:tr>
      <w:tr w:rsidR="003C4EED" w:rsidRPr="006A1BCC" w14:paraId="4CC19795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E207308" w14:textId="00B6D5C8" w:rsidR="003C4EED" w:rsidRPr="006A1BCC" w:rsidRDefault="00306E76">
            <w:pPr>
              <w:pStyle w:val="Datum"/>
            </w:pPr>
            <w: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DE9ADAE" w14:textId="0134081E" w:rsidR="003C4EED" w:rsidRPr="006A1BCC" w:rsidRDefault="00306E76">
            <w:pPr>
              <w:pStyle w:val="Datum"/>
            </w:pPr>
            <w: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8B8D9C1" w14:textId="4F554B65" w:rsidR="003C4EED" w:rsidRPr="006A1BCC" w:rsidRDefault="00306E76">
            <w:pPr>
              <w:pStyle w:val="Datum"/>
            </w:pPr>
            <w:r>
              <w:t>10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686B062" w14:textId="520ACD96" w:rsidR="003C4EED" w:rsidRPr="006A1BCC" w:rsidRDefault="00306E76">
            <w:pPr>
              <w:pStyle w:val="Datum"/>
            </w:pPr>
            <w:r>
              <w:t>11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8296F53" w14:textId="0F62C337" w:rsidR="003C4EED" w:rsidRPr="006A1BCC" w:rsidRDefault="00306E76">
            <w:pPr>
              <w:pStyle w:val="Datum"/>
            </w:pPr>
            <w:r>
              <w:t>12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8A0A72E" w14:textId="07DFAF3E" w:rsidR="003C4EED" w:rsidRPr="006A1BCC" w:rsidRDefault="00306E76">
            <w:pPr>
              <w:pStyle w:val="Datum"/>
            </w:pPr>
            <w:r>
              <w:t>13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463A7C5B" w14:textId="18A2E969" w:rsidR="003C4EED" w:rsidRPr="006A1BCC" w:rsidRDefault="00306E76">
            <w:pPr>
              <w:pStyle w:val="Datum"/>
            </w:pPr>
            <w:r>
              <w:t>14</w:t>
            </w:r>
          </w:p>
        </w:tc>
      </w:tr>
      <w:tr w:rsidR="003C4EED" w:rsidRPr="006A1BCC" w14:paraId="185CBD52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9E117E1" w14:textId="77777777" w:rsidR="003C4EED" w:rsidRPr="006A1BCC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B5DEA09" w14:textId="77777777" w:rsidR="003C4EED" w:rsidRPr="006A1BCC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CE7FFD6" w14:textId="77777777" w:rsidR="003C4EED" w:rsidRPr="006A1BCC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B4E80CB" w14:textId="77777777" w:rsidR="003C4EED" w:rsidRPr="006A1BCC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DAFD398" w14:textId="77777777" w:rsidR="003C4EED" w:rsidRPr="006A1BCC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D5564FC" w14:textId="77777777" w:rsidR="003C4EED" w:rsidRPr="006A1BCC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00FC747" w14:textId="77777777" w:rsidR="003C4EED" w:rsidRPr="006A1BCC" w:rsidRDefault="003C4EED"/>
        </w:tc>
      </w:tr>
      <w:tr w:rsidR="003C4EED" w:rsidRPr="006A1BCC" w14:paraId="093416D7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8D7B40D" w14:textId="21540FC6" w:rsidR="003C4EED" w:rsidRPr="006A1BCC" w:rsidRDefault="00306E76">
            <w:pPr>
              <w:pStyle w:val="Datum"/>
            </w:pPr>
            <w:r>
              <w:t>15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6233894" w14:textId="302080C5" w:rsidR="003C4EED" w:rsidRPr="006A1BCC" w:rsidRDefault="00306E76">
            <w:pPr>
              <w:pStyle w:val="Datum"/>
            </w:pPr>
            <w:r>
              <w:t>16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3E6825" w14:textId="0C6001CB" w:rsidR="003C4EED" w:rsidRPr="006A1BCC" w:rsidRDefault="00306E76">
            <w:pPr>
              <w:pStyle w:val="Datum"/>
            </w:pPr>
            <w:r>
              <w:t>17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52E403E" w14:textId="3643D638" w:rsidR="003C4EED" w:rsidRPr="006A1BCC" w:rsidRDefault="00306E76">
            <w:pPr>
              <w:pStyle w:val="Datum"/>
            </w:pPr>
            <w:r>
              <w:t>18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A63341B" w14:textId="7046AB04" w:rsidR="003C4EED" w:rsidRPr="006A1BCC" w:rsidRDefault="00306E76">
            <w:pPr>
              <w:pStyle w:val="Datum"/>
            </w:pPr>
            <w:r>
              <w:t>19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AD2E8BF" w14:textId="5965DAC9" w:rsidR="003C4EED" w:rsidRPr="006A1BCC" w:rsidRDefault="00306E76">
            <w:pPr>
              <w:pStyle w:val="Datum"/>
            </w:pPr>
            <w:r>
              <w:t>20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837A14E" w14:textId="6347AE4F" w:rsidR="003C4EED" w:rsidRPr="006A1BCC" w:rsidRDefault="00306E76">
            <w:pPr>
              <w:pStyle w:val="Datum"/>
            </w:pPr>
            <w:r>
              <w:t>21</w:t>
            </w:r>
          </w:p>
        </w:tc>
      </w:tr>
      <w:tr w:rsidR="003C4EED" w:rsidRPr="006A1BCC" w14:paraId="734DE6EF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E5CDFFE" w14:textId="77777777" w:rsidR="003C4EED" w:rsidRPr="006A1BCC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C09DB5B" w14:textId="77777777" w:rsidR="003C4EED" w:rsidRPr="006A1BCC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13101DB" w14:textId="77777777" w:rsidR="003C4EED" w:rsidRPr="006A1BCC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021198F" w14:textId="77777777" w:rsidR="003C4EED" w:rsidRPr="006A1BCC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0DE451D" w14:textId="77777777" w:rsidR="003C4EED" w:rsidRPr="006A1BCC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A0E2BEB" w14:textId="77777777" w:rsidR="003C4EED" w:rsidRPr="006A1BCC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3CB7D407" w14:textId="77777777" w:rsidR="003C4EED" w:rsidRPr="006A1BCC" w:rsidRDefault="003C4EED"/>
        </w:tc>
      </w:tr>
      <w:tr w:rsidR="003C4EED" w:rsidRPr="006A1BCC" w14:paraId="292EA870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EA1493A" w14:textId="4F5E5DA3" w:rsidR="003C4EED" w:rsidRPr="006A1BCC" w:rsidRDefault="00306E76">
            <w:pPr>
              <w:pStyle w:val="Datum"/>
            </w:pPr>
            <w:r>
              <w:t>22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C82E6D9" w14:textId="621CB5A4" w:rsidR="003C4EED" w:rsidRPr="006A1BCC" w:rsidRDefault="00306E76">
            <w:pPr>
              <w:pStyle w:val="Datum"/>
            </w:pPr>
            <w:r>
              <w:t>23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4DEF630" w14:textId="4BFA45F0" w:rsidR="003C4EED" w:rsidRPr="006A1BCC" w:rsidRDefault="00306E76">
            <w:pPr>
              <w:pStyle w:val="Datum"/>
            </w:pPr>
            <w: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89763BC" w14:textId="23498352" w:rsidR="003C4EED" w:rsidRPr="006A1BCC" w:rsidRDefault="00306E76" w:rsidP="00841525">
            <w:pPr>
              <w:pStyle w:val="Datum"/>
            </w:pPr>
            <w: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2D9E40A" w14:textId="6526ECD3" w:rsidR="003C4EED" w:rsidRPr="006A1BCC" w:rsidRDefault="00306E76">
            <w:pPr>
              <w:pStyle w:val="Datum"/>
            </w:pPr>
            <w:r>
              <w:t>26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C0E04B5" w14:textId="50F3AB29" w:rsidR="003C4EED" w:rsidRPr="006A1BCC" w:rsidRDefault="00306E76">
            <w:pPr>
              <w:pStyle w:val="Datum"/>
            </w:pPr>
            <w:r>
              <w:t>27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40D792FC" w14:textId="4B147553" w:rsidR="003C4EED" w:rsidRPr="006A1BCC" w:rsidRDefault="00306E76">
            <w:pPr>
              <w:pStyle w:val="Datum"/>
            </w:pPr>
            <w:r>
              <w:t>28</w:t>
            </w:r>
          </w:p>
        </w:tc>
      </w:tr>
      <w:tr w:rsidR="003C4EED" w:rsidRPr="006A1BCC" w14:paraId="04243D23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E0090D3" w14:textId="77777777" w:rsidR="003C4EED" w:rsidRPr="006A1BCC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6C0DB12" w14:textId="77777777" w:rsidR="003C4EED" w:rsidRPr="006A1BCC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FA13B72" w14:textId="77777777" w:rsidR="003C4EED" w:rsidRPr="006A1BCC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77272A2" w14:textId="77777777" w:rsidR="003C4EED" w:rsidRPr="006A1BCC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CA4921D" w14:textId="77777777" w:rsidR="003C4EED" w:rsidRPr="006A1BCC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0860D2C" w14:textId="77777777" w:rsidR="003C4EED" w:rsidRPr="005472AE" w:rsidRDefault="003C4EED" w:rsidP="00C61ECC">
            <w:pPr>
              <w:pStyle w:val="Datum"/>
              <w:rPr>
                <w:sz w:val="18"/>
                <w:szCs w:val="18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51B41205" w14:textId="77777777" w:rsidR="003C4EED" w:rsidRPr="005472AE" w:rsidRDefault="003C4EED" w:rsidP="00C61ECC">
            <w:pPr>
              <w:pStyle w:val="Datum"/>
              <w:rPr>
                <w:sz w:val="18"/>
                <w:szCs w:val="18"/>
              </w:rPr>
            </w:pPr>
          </w:p>
        </w:tc>
      </w:tr>
      <w:tr w:rsidR="003C4EED" w:rsidRPr="006A1BCC" w14:paraId="680A673F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4A09BB" w14:textId="0C27E9C5" w:rsidR="003C4EED" w:rsidRPr="006A1BCC" w:rsidRDefault="00306E76">
            <w:pPr>
              <w:pStyle w:val="Datum"/>
            </w:pPr>
            <w: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C64369C" w14:textId="1633694F" w:rsidR="003C4EED" w:rsidRPr="006A1BCC" w:rsidRDefault="00306E76">
            <w:pPr>
              <w:pStyle w:val="Datum"/>
            </w:pPr>
            <w:r>
              <w:t>30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B8FB2E6" w14:textId="110919B0" w:rsidR="003C4EED" w:rsidRPr="006A1BCC" w:rsidRDefault="003C4EED">
            <w:pPr>
              <w:pStyle w:val="Datum"/>
            </w:pP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2CEEC2E" w14:textId="228CDD0E" w:rsidR="003C4EED" w:rsidRPr="006A1BCC" w:rsidRDefault="003C4EED" w:rsidP="00DB5944">
            <w:pPr>
              <w:pStyle w:val="Datummimomsc"/>
            </w:pP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7479D9E" w14:textId="0B9D09C7" w:rsidR="003C4EED" w:rsidRPr="006A1BCC" w:rsidRDefault="003C4EED" w:rsidP="00DB5944">
            <w:pPr>
              <w:pStyle w:val="Datummimomsc"/>
            </w:pP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176885F" w14:textId="4E436C42" w:rsidR="003C4EED" w:rsidRPr="006A1BCC" w:rsidRDefault="003C4EED" w:rsidP="00DB5944">
            <w:pPr>
              <w:pStyle w:val="Datummimomsc"/>
            </w:pP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4B5A7369" w14:textId="3B6C8BFE" w:rsidR="003C4EED" w:rsidRPr="006A1BCC" w:rsidRDefault="003C4EED" w:rsidP="00DB5944">
            <w:pPr>
              <w:pStyle w:val="Datummimomsc"/>
            </w:pPr>
          </w:p>
        </w:tc>
      </w:tr>
      <w:tr w:rsidR="003C4EED" w:rsidRPr="006A1BCC" w14:paraId="13C43665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227CF80" w14:textId="77777777" w:rsidR="003C4EED" w:rsidRPr="006A1BCC" w:rsidRDefault="003C4EED" w:rsidP="005472AE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C5045C0" w14:textId="77777777" w:rsidR="003C4EED" w:rsidRPr="006A1BCC" w:rsidRDefault="003C4EED" w:rsidP="005472AE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E90D874" w14:textId="77777777" w:rsidR="003C4EED" w:rsidRPr="006A1BCC" w:rsidRDefault="003C4EED" w:rsidP="005472AE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5CC9DCE" w14:textId="77777777" w:rsidR="003C4EED" w:rsidRPr="006A1BCC" w:rsidRDefault="003C4EED" w:rsidP="005472AE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5CE9C24" w14:textId="77777777" w:rsidR="003C4EED" w:rsidRPr="006A1BCC" w:rsidRDefault="003C4EED" w:rsidP="005472AE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248BC50" w14:textId="77777777" w:rsidR="003C4EED" w:rsidRPr="006A1BCC" w:rsidRDefault="003C4EED" w:rsidP="005472AE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B6D1B7C" w14:textId="77777777" w:rsidR="003C4EED" w:rsidRPr="006A1BCC" w:rsidRDefault="003C4EED" w:rsidP="005472AE"/>
        </w:tc>
      </w:tr>
    </w:tbl>
    <w:p w14:paraId="511D8576" w14:textId="77777777" w:rsidR="003C4EED" w:rsidRPr="006A1BCC" w:rsidRDefault="00B33D9E">
      <w:pPr>
        <w:pStyle w:val="Nadpis1"/>
      </w:pPr>
      <w:r w:rsidRPr="006A1BCC">
        <w:rPr>
          <w:lang w:bidi="cs-CZ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ísto na poznámky"/>
      </w:tblPr>
      <w:tblGrid>
        <w:gridCol w:w="288"/>
        <w:gridCol w:w="4134"/>
        <w:gridCol w:w="3041"/>
        <w:gridCol w:w="1381"/>
      </w:tblGrid>
      <w:tr w:rsidR="003C4EED" w:rsidRPr="006A1BCC" w14:paraId="35B0B0B3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495E64B" w14:textId="77777777" w:rsidR="003C4EED" w:rsidRPr="006A1BCC" w:rsidRDefault="003C4EED"/>
        </w:tc>
      </w:tr>
      <w:tr w:rsidR="003C4EED" w:rsidRPr="006A1BCC" w14:paraId="587D083D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56779AC4" w14:textId="77777777" w:rsidR="003C4EED" w:rsidRPr="006A1BCC" w:rsidRDefault="00B33D9E" w:rsidP="006A1BCC">
            <w:pPr>
              <w:pStyle w:val="Msc"/>
              <w:pageBreakBefore/>
            </w:pPr>
            <w:r w:rsidRPr="006A1BCC">
              <w:rPr>
                <w:lang w:bidi="cs-CZ"/>
              </w:rPr>
              <w:lastRenderedPageBreak/>
              <w:t>Říjen</w:t>
            </w:r>
          </w:p>
        </w:tc>
        <w:tc>
          <w:tcPr>
            <w:tcW w:w="4438" w:type="dxa"/>
            <w:gridSpan w:val="2"/>
          </w:tcPr>
          <w:p w14:paraId="457945F1" w14:textId="0992530A" w:rsidR="003C4EED" w:rsidRPr="006A1BCC" w:rsidRDefault="009377A5" w:rsidP="00441D1E">
            <w:pPr>
              <w:pStyle w:val="Rok"/>
            </w:pPr>
            <w:r w:rsidRPr="006A1BCC">
              <w:rPr>
                <w:lang w:bidi="cs-CZ"/>
              </w:rPr>
              <w:t>202</w:t>
            </w:r>
            <w:r w:rsidR="00C3180E">
              <w:rPr>
                <w:lang w:bidi="cs-CZ"/>
              </w:rPr>
              <w:t>5</w:t>
            </w:r>
          </w:p>
        </w:tc>
      </w:tr>
    </w:tbl>
    <w:p w14:paraId="4FB1F642" w14:textId="77777777" w:rsidR="003C4EED" w:rsidRPr="006A1BCC" w:rsidRDefault="003C4EED">
      <w:pPr>
        <w:pStyle w:val="Bezmezer"/>
      </w:pPr>
    </w:p>
    <w:tbl>
      <w:tblPr>
        <w:tblW w:w="8854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ěsíční kalendář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6A1BCC" w14:paraId="5487BA5D" w14:textId="77777777" w:rsidTr="00306E76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941239B" w14:textId="21B8E78A" w:rsidR="003C4EED" w:rsidRPr="006A1BCC" w:rsidRDefault="003C4EED">
            <w:pPr>
              <w:pStyle w:val="Den"/>
            </w:pP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2FFE526" w14:textId="53AFFE3A" w:rsidR="003C4EED" w:rsidRPr="006A1BCC" w:rsidRDefault="003C4EED">
            <w:pPr>
              <w:pStyle w:val="Den"/>
            </w:pP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E06B5C0" w14:textId="12E4196C" w:rsidR="003C4EED" w:rsidRPr="006A1BCC" w:rsidRDefault="003C4EED">
            <w:pPr>
              <w:pStyle w:val="Den"/>
            </w:pP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776383" w14:textId="4C13139C" w:rsidR="003C4EED" w:rsidRPr="006A1BCC" w:rsidRDefault="003C4EED">
            <w:pPr>
              <w:pStyle w:val="Den"/>
            </w:pP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9316D7B" w14:textId="13234B79" w:rsidR="003C4EED" w:rsidRPr="006A1BCC" w:rsidRDefault="003C4EED">
            <w:pPr>
              <w:pStyle w:val="Den"/>
            </w:pP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842002B" w14:textId="5521F791" w:rsidR="003C4EED" w:rsidRPr="006A1BCC" w:rsidRDefault="003C4EED">
            <w:pPr>
              <w:pStyle w:val="Den"/>
            </w:pP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0D4E74" w14:textId="4D5BC85A" w:rsidR="003C4EED" w:rsidRPr="006A1BCC" w:rsidRDefault="003C4EED">
            <w:pPr>
              <w:pStyle w:val="Den"/>
            </w:pPr>
          </w:p>
        </w:tc>
      </w:tr>
      <w:tr w:rsidR="00086E00" w:rsidRPr="006A1BCC" w14:paraId="008959BC" w14:textId="77777777" w:rsidTr="00306E76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605764C" w14:textId="1CFC389B" w:rsidR="00086E00" w:rsidRPr="006A1BCC" w:rsidRDefault="00306E76" w:rsidP="00E82028">
            <w:pPr>
              <w:pStyle w:val="Datummimomsc"/>
            </w:pPr>
            <w: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A982CC2" w14:textId="131445B6" w:rsidR="00086E00" w:rsidRPr="006A1BCC" w:rsidRDefault="00306E76" w:rsidP="00343D60">
            <w:pPr>
              <w:pStyle w:val="Datummimomsc"/>
            </w:pPr>
            <w: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AF9DEB9" w14:textId="0BC321D3" w:rsidR="00086E00" w:rsidRPr="006A1BCC" w:rsidRDefault="00306E76" w:rsidP="00343D60">
            <w:pPr>
              <w:pStyle w:val="Datummimomsc"/>
            </w:pPr>
            <w: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E24DA6" w14:textId="57F552CC" w:rsidR="00086E00" w:rsidRPr="006A1BCC" w:rsidRDefault="00306E76" w:rsidP="00C61ECC">
            <w:pPr>
              <w:pStyle w:val="Datum"/>
            </w:pPr>
            <w: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AC9CF77" w14:textId="79765052" w:rsidR="00086E00" w:rsidRPr="006A1BCC" w:rsidRDefault="00306E76" w:rsidP="00C61ECC">
            <w:pPr>
              <w:pStyle w:val="Datum"/>
            </w:pPr>
            <w: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B28F34E" w14:textId="4AF44F6D" w:rsidR="00086E00" w:rsidRPr="006A1BCC" w:rsidRDefault="00306E76" w:rsidP="00C61ECC">
            <w:pPr>
              <w:pStyle w:val="Datum"/>
            </w:pPr>
            <w: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D0AC08A" w14:textId="1997E955" w:rsidR="00086E00" w:rsidRPr="006A1BCC" w:rsidRDefault="00306E76" w:rsidP="00C61ECC">
            <w:pPr>
              <w:pStyle w:val="Datum"/>
            </w:pPr>
            <w:r>
              <w:t>7</w:t>
            </w:r>
          </w:p>
        </w:tc>
      </w:tr>
      <w:tr w:rsidR="003C4EED" w:rsidRPr="006A1BCC" w14:paraId="405427BF" w14:textId="77777777" w:rsidTr="00306E76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0442E7B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2B7EC77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4F77706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49DDE9F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7725180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7AD903C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8834DFF" w14:textId="77777777" w:rsidR="003C4EED" w:rsidRPr="006A1BCC" w:rsidRDefault="003C4EED"/>
        </w:tc>
      </w:tr>
      <w:tr w:rsidR="003C4EED" w:rsidRPr="006A1BCC" w14:paraId="174E9362" w14:textId="77777777" w:rsidTr="00306E76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785AABE" w14:textId="73DF2875" w:rsidR="003C4EED" w:rsidRPr="006A1BCC" w:rsidRDefault="00306E76">
            <w:pPr>
              <w:pStyle w:val="Datum"/>
            </w:pPr>
            <w: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DF42B7D" w14:textId="532014C0" w:rsidR="003C4EED" w:rsidRPr="006A1BCC" w:rsidRDefault="00306E76">
            <w:pPr>
              <w:pStyle w:val="Datum"/>
            </w:pPr>
            <w: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B354CF9" w14:textId="093F81F5" w:rsidR="003C4EED" w:rsidRPr="006A1BCC" w:rsidRDefault="00306E76">
            <w:pPr>
              <w:pStyle w:val="Datum"/>
            </w:pPr>
            <w: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6D6E23F" w14:textId="36948399" w:rsidR="003C4EED" w:rsidRPr="006A1BCC" w:rsidRDefault="00306E76">
            <w:pPr>
              <w:pStyle w:val="Datum"/>
            </w:pPr>
            <w: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CB2530B" w14:textId="0057852C" w:rsidR="003C4EED" w:rsidRPr="006A1BCC" w:rsidRDefault="00306E76">
            <w:pPr>
              <w:pStyle w:val="Datum"/>
            </w:pPr>
            <w: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028A3C4" w14:textId="6BE32443" w:rsidR="003C4EED" w:rsidRPr="006A1BCC" w:rsidRDefault="00306E76">
            <w:pPr>
              <w:pStyle w:val="Datum"/>
            </w:pPr>
            <w: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21F56B7" w14:textId="1DF66E21" w:rsidR="003C4EED" w:rsidRPr="006A1BCC" w:rsidRDefault="00306E76">
            <w:pPr>
              <w:pStyle w:val="Datum"/>
            </w:pPr>
            <w:r>
              <w:t>14</w:t>
            </w:r>
          </w:p>
        </w:tc>
      </w:tr>
      <w:tr w:rsidR="003C4EED" w:rsidRPr="006A1BCC" w14:paraId="5A07C79B" w14:textId="77777777" w:rsidTr="00306E76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C78D578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2A21F49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096D9F6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346CD0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3F4C1E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B57EB98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6F6181B" w14:textId="77777777" w:rsidR="003C4EED" w:rsidRPr="006A1BCC" w:rsidRDefault="003C4EED"/>
        </w:tc>
      </w:tr>
      <w:tr w:rsidR="003C4EED" w:rsidRPr="006A1BCC" w14:paraId="09A1DB59" w14:textId="77777777" w:rsidTr="00306E76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78172A0" w14:textId="1886C115" w:rsidR="003C4EED" w:rsidRPr="006A1BCC" w:rsidRDefault="00306E76">
            <w:pPr>
              <w:pStyle w:val="Datum"/>
            </w:pPr>
            <w: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C1764DA" w14:textId="0B4FAD93" w:rsidR="003C4EED" w:rsidRPr="006A1BCC" w:rsidRDefault="00306E76">
            <w:pPr>
              <w:pStyle w:val="Datum"/>
            </w:pPr>
            <w: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84DB6E" w14:textId="64D85A1C" w:rsidR="003C4EED" w:rsidRPr="006A1BCC" w:rsidRDefault="00306E76">
            <w:pPr>
              <w:pStyle w:val="Datum"/>
            </w:pPr>
            <w: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BE2FBCD" w14:textId="069967CB" w:rsidR="003C4EED" w:rsidRPr="006A1BCC" w:rsidRDefault="00306E76">
            <w:pPr>
              <w:pStyle w:val="Datum"/>
            </w:pPr>
            <w: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DE2D671" w14:textId="26107E53" w:rsidR="003C4EED" w:rsidRPr="006A1BCC" w:rsidRDefault="00306E76">
            <w:pPr>
              <w:pStyle w:val="Datum"/>
            </w:pPr>
            <w: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2498743" w14:textId="437114A1" w:rsidR="003C4EED" w:rsidRPr="006A1BCC" w:rsidRDefault="00306E76">
            <w:pPr>
              <w:pStyle w:val="Datum"/>
            </w:pPr>
            <w: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9D709DB" w14:textId="51F439E2" w:rsidR="003C4EED" w:rsidRPr="006A1BCC" w:rsidRDefault="00306E76">
            <w:pPr>
              <w:pStyle w:val="Datum"/>
            </w:pPr>
            <w:r>
              <w:t>21</w:t>
            </w:r>
          </w:p>
        </w:tc>
      </w:tr>
      <w:tr w:rsidR="003C4EED" w:rsidRPr="006A1BCC" w14:paraId="4F36C762" w14:textId="77777777" w:rsidTr="00306E76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688F12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3455FAF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774949D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E763549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7E6FABA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32D76CE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2339062" w14:textId="77777777" w:rsidR="003C4EED" w:rsidRPr="006A1BCC" w:rsidRDefault="003C4EED"/>
        </w:tc>
      </w:tr>
      <w:tr w:rsidR="003C4EED" w:rsidRPr="006A1BCC" w14:paraId="5ED58736" w14:textId="77777777" w:rsidTr="00306E76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38BD4E5" w14:textId="18DE4314" w:rsidR="003C4EED" w:rsidRPr="006A1BCC" w:rsidRDefault="00306E76">
            <w:pPr>
              <w:pStyle w:val="Datum"/>
            </w:pPr>
            <w: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7303F3" w14:textId="60876114" w:rsidR="003C4EED" w:rsidRPr="006A1BCC" w:rsidRDefault="00306E76">
            <w:pPr>
              <w:pStyle w:val="Datum"/>
            </w:pPr>
            <w: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56B41F1" w14:textId="6AD34339" w:rsidR="003C4EED" w:rsidRPr="006A1BCC" w:rsidRDefault="00306E76">
            <w:pPr>
              <w:pStyle w:val="Datum"/>
            </w:pPr>
            <w: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ECD8B07" w14:textId="75940A54" w:rsidR="003C4EED" w:rsidRPr="006A1BCC" w:rsidRDefault="00306E76">
            <w:pPr>
              <w:pStyle w:val="Datum"/>
            </w:pPr>
            <w: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E5B422A" w14:textId="509DF074" w:rsidR="003C4EED" w:rsidRPr="006A1BCC" w:rsidRDefault="00306E76">
            <w:pPr>
              <w:pStyle w:val="Datum"/>
            </w:pPr>
            <w: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E062F0F" w14:textId="66E7FBF3" w:rsidR="003C4EED" w:rsidRPr="006A1BCC" w:rsidRDefault="00306E76">
            <w:pPr>
              <w:pStyle w:val="Datum"/>
            </w:pPr>
            <w: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481834" w14:textId="25844967" w:rsidR="003C4EED" w:rsidRPr="006A1BCC" w:rsidRDefault="00306E76">
            <w:pPr>
              <w:pStyle w:val="Datum"/>
            </w:pPr>
            <w:r>
              <w:t>28</w:t>
            </w:r>
          </w:p>
        </w:tc>
      </w:tr>
      <w:tr w:rsidR="003C4EED" w:rsidRPr="006A1BCC" w14:paraId="065B2F40" w14:textId="77777777" w:rsidTr="00306E76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0B11A6E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54FB272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D7D9A01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689E2FF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2D600D1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6EA23E6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F6FFD73" w14:textId="77777777" w:rsidR="003C4EED" w:rsidRPr="006A1BCC" w:rsidRDefault="003C4EED"/>
        </w:tc>
      </w:tr>
      <w:tr w:rsidR="003C4EED" w:rsidRPr="006A1BCC" w14:paraId="2F574E79" w14:textId="77777777" w:rsidTr="00306E76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3305123" w14:textId="3AE4A372" w:rsidR="003C4EED" w:rsidRPr="006A1BCC" w:rsidRDefault="00306E76">
            <w:pPr>
              <w:pStyle w:val="Datum"/>
            </w:pPr>
            <w: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FA58FF9" w14:textId="0BE12D95" w:rsidR="003C4EED" w:rsidRPr="006A1BCC" w:rsidRDefault="00306E76">
            <w:pPr>
              <w:pStyle w:val="Datum"/>
            </w:pPr>
            <w: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D90F86F" w14:textId="51EF4952" w:rsidR="003C4EED" w:rsidRPr="006A1BCC" w:rsidRDefault="00306E76">
            <w:pPr>
              <w:pStyle w:val="Datum"/>
            </w:pPr>
            <w: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D977DE9" w14:textId="6D5E7B4D" w:rsidR="003C4EED" w:rsidRPr="006A1BCC" w:rsidRDefault="003C4EED" w:rsidP="00E82028">
            <w:pPr>
              <w:pStyle w:val="Datum"/>
            </w:pP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7C62757" w14:textId="2E78DA61" w:rsidR="003C4EED" w:rsidRPr="006A1BCC" w:rsidRDefault="003C4EED" w:rsidP="00343D60">
            <w:pPr>
              <w:pStyle w:val="Datum"/>
            </w:pP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7E00A52" w14:textId="7C4998D3" w:rsidR="003C4EED" w:rsidRPr="006A1BCC" w:rsidRDefault="003C4EED" w:rsidP="00343D60">
            <w:pPr>
              <w:pStyle w:val="Datum"/>
            </w:pP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F8E432" w14:textId="50EF02C1" w:rsidR="003C4EED" w:rsidRPr="006A1BCC" w:rsidRDefault="003C4EED" w:rsidP="00C61ECC">
            <w:pPr>
              <w:pStyle w:val="Datummimomsc"/>
            </w:pPr>
          </w:p>
        </w:tc>
      </w:tr>
      <w:tr w:rsidR="003C4EED" w:rsidRPr="006A1BCC" w14:paraId="734713FF" w14:textId="77777777" w:rsidTr="00306E76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36A388C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D081C5D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B34FCE5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AD6A040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6CEA6E4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0E56B64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C55D131" w14:textId="77777777" w:rsidR="003C4EED" w:rsidRPr="006A1BCC" w:rsidRDefault="003C4EED"/>
        </w:tc>
      </w:tr>
    </w:tbl>
    <w:p w14:paraId="07E0CC48" w14:textId="77777777" w:rsidR="003C4EED" w:rsidRPr="006A1BCC" w:rsidRDefault="00B33D9E">
      <w:pPr>
        <w:pStyle w:val="Nadpis1"/>
      </w:pPr>
      <w:r w:rsidRPr="006A1BCC">
        <w:rPr>
          <w:lang w:bidi="cs-CZ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ísto na poznámky"/>
      </w:tblPr>
      <w:tblGrid>
        <w:gridCol w:w="287"/>
        <w:gridCol w:w="4138"/>
        <w:gridCol w:w="3039"/>
        <w:gridCol w:w="1380"/>
      </w:tblGrid>
      <w:tr w:rsidR="003C4EED" w:rsidRPr="006A1BCC" w14:paraId="497A2BF9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6099A88" w14:textId="77777777" w:rsidR="003C4EED" w:rsidRPr="006A1BCC" w:rsidRDefault="003C4EED"/>
        </w:tc>
      </w:tr>
      <w:tr w:rsidR="003C4EED" w:rsidRPr="006A1BCC" w14:paraId="3FC50262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EF5BDC1" w14:textId="77777777" w:rsidR="003C4EED" w:rsidRPr="006A1BCC" w:rsidRDefault="00B33D9E" w:rsidP="006A1BCC">
            <w:pPr>
              <w:pStyle w:val="Msc"/>
              <w:pageBreakBefore/>
            </w:pPr>
            <w:r w:rsidRPr="006A1BCC">
              <w:rPr>
                <w:lang w:bidi="cs-CZ"/>
              </w:rPr>
              <w:lastRenderedPageBreak/>
              <w:t>Listopad</w:t>
            </w:r>
          </w:p>
        </w:tc>
        <w:tc>
          <w:tcPr>
            <w:tcW w:w="4438" w:type="dxa"/>
            <w:gridSpan w:val="2"/>
          </w:tcPr>
          <w:p w14:paraId="647D8E32" w14:textId="05FDD2EE" w:rsidR="003C4EED" w:rsidRPr="006A1BCC" w:rsidRDefault="009377A5" w:rsidP="00441D1E">
            <w:pPr>
              <w:pStyle w:val="Rok"/>
            </w:pPr>
            <w:r w:rsidRPr="006A1BCC">
              <w:rPr>
                <w:lang w:bidi="cs-CZ"/>
              </w:rPr>
              <w:t>202</w:t>
            </w:r>
            <w:r w:rsidR="00C3180E">
              <w:rPr>
                <w:lang w:bidi="cs-CZ"/>
              </w:rPr>
              <w:t>5</w:t>
            </w:r>
          </w:p>
        </w:tc>
      </w:tr>
    </w:tbl>
    <w:p w14:paraId="03F94ADD" w14:textId="77777777" w:rsidR="003C4EED" w:rsidRPr="006A1BCC" w:rsidRDefault="003C4EED">
      <w:pPr>
        <w:pStyle w:val="Bezmezer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ěsíční kalendář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3C4EED" w:rsidRPr="006A1BCC" w14:paraId="3A31CE5E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B9AAEC" w14:textId="274BDFBA" w:rsidR="003C4EED" w:rsidRPr="006A1BCC" w:rsidRDefault="003C4EED">
            <w:pPr>
              <w:pStyle w:val="Den"/>
            </w:pP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DEE0C6" w14:textId="33A6F683" w:rsidR="003C4EED" w:rsidRPr="006A1BCC" w:rsidRDefault="003C4EED">
            <w:pPr>
              <w:pStyle w:val="Den"/>
            </w:pP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F61D8E1" w14:textId="100890C8" w:rsidR="003C4EED" w:rsidRPr="006A1BCC" w:rsidRDefault="003C4EED">
            <w:pPr>
              <w:pStyle w:val="Den"/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CA1E7B" w14:textId="0655436E" w:rsidR="003C4EED" w:rsidRPr="006A1BCC" w:rsidRDefault="003C4EED">
            <w:pPr>
              <w:pStyle w:val="Den"/>
            </w:pP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000405C" w14:textId="0BC10123" w:rsidR="003C4EED" w:rsidRPr="006A1BCC" w:rsidRDefault="003C4EED">
            <w:pPr>
              <w:pStyle w:val="Den"/>
            </w:pP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4B1BDA6" w14:textId="24632CF9" w:rsidR="003C4EED" w:rsidRPr="006A1BCC" w:rsidRDefault="003C4EED">
            <w:pPr>
              <w:pStyle w:val="Den"/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1C553EE" w14:textId="63DCB045" w:rsidR="003C4EED" w:rsidRPr="006A1BCC" w:rsidRDefault="003C4EED">
            <w:pPr>
              <w:pStyle w:val="Den"/>
            </w:pPr>
          </w:p>
        </w:tc>
      </w:tr>
      <w:tr w:rsidR="00086E00" w:rsidRPr="006A1BCC" w14:paraId="25793E29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3C6BE32" w14:textId="0D6434F6" w:rsidR="00086E00" w:rsidRPr="006A1BCC" w:rsidRDefault="00306E76" w:rsidP="001B191D">
            <w:pPr>
              <w:pStyle w:val="Datummimomsc"/>
            </w:pPr>
            <w: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A7B5A09" w14:textId="585078D0" w:rsidR="00086E00" w:rsidRPr="006A1BCC" w:rsidRDefault="00306E76" w:rsidP="001B191D">
            <w:pPr>
              <w:pStyle w:val="Datummimomsc"/>
            </w:pPr>
            <w: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39C4E5" w14:textId="2237AD4A" w:rsidR="00086E00" w:rsidRPr="006A1BCC" w:rsidRDefault="00306E76" w:rsidP="001B191D">
            <w:pPr>
              <w:pStyle w:val="Datummimomsc"/>
            </w:pPr>
            <w:r>
              <w:t>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8432C75" w14:textId="4CFFAEAC" w:rsidR="00086E00" w:rsidRPr="006A1BCC" w:rsidRDefault="00306E76" w:rsidP="001B191D">
            <w:pPr>
              <w:pStyle w:val="Datummimomsc"/>
            </w:pPr>
            <w: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40D3EE0" w14:textId="07DCDE92" w:rsidR="00086E00" w:rsidRPr="006A1BCC" w:rsidRDefault="00306E76" w:rsidP="00F27743">
            <w:pPr>
              <w:pStyle w:val="Datummimomsc"/>
            </w:pPr>
            <w: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31DDF5" w14:textId="3F533199" w:rsidR="00086E00" w:rsidRPr="006A1BCC" w:rsidRDefault="00306E76" w:rsidP="00F27743">
            <w:pPr>
              <w:pStyle w:val="Datummimomsc"/>
            </w:pPr>
            <w:r>
              <w:t>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31CDDE4" w14:textId="75A29B03" w:rsidR="00086E00" w:rsidRPr="006A1BCC" w:rsidRDefault="00306E76" w:rsidP="00086E00">
            <w:pPr>
              <w:pStyle w:val="Datum"/>
            </w:pPr>
            <w:r>
              <w:t>7</w:t>
            </w:r>
          </w:p>
        </w:tc>
      </w:tr>
      <w:tr w:rsidR="003C4EED" w:rsidRPr="006A1BCC" w14:paraId="61D2EC2F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7526590" w14:textId="77777777" w:rsidR="003C4EED" w:rsidRPr="006A1BCC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F0F27C4" w14:textId="77777777" w:rsidR="003C4EED" w:rsidRPr="006A1BCC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3757DF8" w14:textId="77777777" w:rsidR="003C4EED" w:rsidRPr="006A1BCC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D6E5EFF" w14:textId="77777777" w:rsidR="003C4EED" w:rsidRPr="006A1BCC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E3F368D" w14:textId="77777777" w:rsidR="003C4EED" w:rsidRPr="006A1BCC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A1C97DC" w14:textId="77777777" w:rsidR="003C4EED" w:rsidRPr="006A1BCC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5FACE8D" w14:textId="77777777" w:rsidR="003C4EED" w:rsidRPr="006A1BCC" w:rsidRDefault="003C4EED"/>
        </w:tc>
      </w:tr>
      <w:tr w:rsidR="003C4EED" w:rsidRPr="006A1BCC" w14:paraId="22DD239C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3BBB5AA" w14:textId="7A21B986" w:rsidR="003C4EED" w:rsidRPr="006A1BCC" w:rsidRDefault="00306E76">
            <w:pPr>
              <w:pStyle w:val="Datum"/>
            </w:pPr>
            <w:r>
              <w:t>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3353EDC" w14:textId="7AD73832" w:rsidR="003C4EED" w:rsidRPr="006A1BCC" w:rsidRDefault="00306E76">
            <w:pPr>
              <w:pStyle w:val="Datum"/>
            </w:pPr>
            <w: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B93A64" w14:textId="1B20AB12" w:rsidR="003C4EED" w:rsidRPr="006A1BCC" w:rsidRDefault="00306E76">
            <w:pPr>
              <w:pStyle w:val="Datum"/>
            </w:pPr>
            <w:r>
              <w:t>10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901D835" w14:textId="3B5DBD37" w:rsidR="003C4EED" w:rsidRPr="006A1BCC" w:rsidRDefault="00306E76">
            <w:pPr>
              <w:pStyle w:val="Datum"/>
            </w:pPr>
            <w:r>
              <w:t>11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6D05DD8" w14:textId="6930D523" w:rsidR="003C4EED" w:rsidRPr="006A1BCC" w:rsidRDefault="00306E76">
            <w:pPr>
              <w:pStyle w:val="Datum"/>
            </w:pPr>
            <w: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2ACF338" w14:textId="33D98059" w:rsidR="003C4EED" w:rsidRPr="006A1BCC" w:rsidRDefault="00306E76" w:rsidP="00841525">
            <w:pPr>
              <w:pStyle w:val="Datum"/>
            </w:pPr>
            <w:r>
              <w:t>13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FFB9DAF" w14:textId="1F24C35C" w:rsidR="003C4EED" w:rsidRPr="006A1BCC" w:rsidRDefault="00306E76">
            <w:pPr>
              <w:pStyle w:val="Datum"/>
            </w:pPr>
            <w:r>
              <w:t>14</w:t>
            </w:r>
          </w:p>
        </w:tc>
      </w:tr>
      <w:tr w:rsidR="003C4EED" w:rsidRPr="006A1BCC" w14:paraId="0FD8AC59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8ABD3D8" w14:textId="77777777" w:rsidR="003C4EED" w:rsidRPr="006A1BCC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2EAB37A" w14:textId="77777777" w:rsidR="003C4EED" w:rsidRPr="006A1BCC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0F41707" w14:textId="77777777" w:rsidR="003C4EED" w:rsidRPr="006A1BCC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F243ADD" w14:textId="77777777" w:rsidR="003C4EED" w:rsidRPr="006A1BCC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BF30986" w14:textId="77777777" w:rsidR="003C4EED" w:rsidRPr="006A1BCC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5C14054" w14:textId="77777777" w:rsidR="003C4EED" w:rsidRPr="006A1BCC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1CDD106" w14:textId="77777777" w:rsidR="003C4EED" w:rsidRPr="006A1BCC" w:rsidRDefault="003C4EED"/>
        </w:tc>
      </w:tr>
      <w:tr w:rsidR="003C4EED" w:rsidRPr="006A1BCC" w14:paraId="1DC4B864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6588BA8" w14:textId="774C8D40" w:rsidR="003C4EED" w:rsidRPr="006A1BCC" w:rsidRDefault="00306E76">
            <w:pPr>
              <w:pStyle w:val="Datum"/>
            </w:pPr>
            <w:r>
              <w:t>15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DF25DC9" w14:textId="2C2AC3C2" w:rsidR="003C4EED" w:rsidRPr="006A1BCC" w:rsidRDefault="00306E76">
            <w:pPr>
              <w:pStyle w:val="Datum"/>
            </w:pPr>
            <w: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604B2E0" w14:textId="6C258BC8" w:rsidR="003C4EED" w:rsidRPr="006A1BCC" w:rsidRDefault="00306E76">
            <w:pPr>
              <w:pStyle w:val="Datum"/>
            </w:pPr>
            <w:r>
              <w:t>17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D4F0076" w14:textId="2CB97274" w:rsidR="003C4EED" w:rsidRPr="006A1BCC" w:rsidRDefault="00306E76">
            <w:pPr>
              <w:pStyle w:val="Datum"/>
            </w:pPr>
            <w:r>
              <w:t>18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AD17479" w14:textId="0219D4E2" w:rsidR="003C4EED" w:rsidRPr="006A1BCC" w:rsidRDefault="00306E76">
            <w:pPr>
              <w:pStyle w:val="Datum"/>
            </w:pPr>
            <w: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06E3C58" w14:textId="488D1E5F" w:rsidR="003C4EED" w:rsidRPr="006A1BCC" w:rsidRDefault="00306E76">
            <w:pPr>
              <w:pStyle w:val="Datum"/>
            </w:pPr>
            <w:r>
              <w:t>20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00DD582" w14:textId="00674309" w:rsidR="003C4EED" w:rsidRPr="006A1BCC" w:rsidRDefault="00306E76">
            <w:pPr>
              <w:pStyle w:val="Datum"/>
            </w:pPr>
            <w:r>
              <w:t>21</w:t>
            </w:r>
          </w:p>
        </w:tc>
      </w:tr>
      <w:tr w:rsidR="003C4EED" w:rsidRPr="006A1BCC" w14:paraId="75294837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EE297D7" w14:textId="77777777" w:rsidR="003C4EED" w:rsidRPr="006A1BCC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5E7DFD4" w14:textId="77777777" w:rsidR="003C4EED" w:rsidRPr="006A1BCC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B82C837" w14:textId="77777777" w:rsidR="003C4EED" w:rsidRPr="006A1BCC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347DE17" w14:textId="77777777" w:rsidR="003C4EED" w:rsidRPr="006A1BCC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71FF8B7" w14:textId="77777777" w:rsidR="003C4EED" w:rsidRPr="006A1BCC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0954E95" w14:textId="77777777" w:rsidR="003C4EED" w:rsidRPr="006A1BCC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AF49C9E" w14:textId="77777777" w:rsidR="003C4EED" w:rsidRPr="006A1BCC" w:rsidRDefault="003C4EED"/>
        </w:tc>
      </w:tr>
      <w:tr w:rsidR="003C4EED" w:rsidRPr="006A1BCC" w14:paraId="6D9A49F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BC4589F" w14:textId="10A77BC7" w:rsidR="003C4EED" w:rsidRPr="006A1BCC" w:rsidRDefault="00306E76">
            <w:pPr>
              <w:pStyle w:val="Datum"/>
            </w:pPr>
            <w:r>
              <w:t>22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688A24E" w14:textId="489158CC" w:rsidR="003C4EED" w:rsidRPr="006A1BCC" w:rsidRDefault="00306E76">
            <w:pPr>
              <w:pStyle w:val="Datum"/>
            </w:pPr>
            <w: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2C75C50" w14:textId="596D77D7" w:rsidR="003C4EED" w:rsidRPr="006A1BCC" w:rsidRDefault="00306E76">
            <w:pPr>
              <w:pStyle w:val="Datum"/>
            </w:pPr>
            <w:r>
              <w:t>24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52D119A" w14:textId="7BFAB08C" w:rsidR="003C4EED" w:rsidRPr="006A1BCC" w:rsidRDefault="00306E76">
            <w:pPr>
              <w:pStyle w:val="Datum"/>
            </w:pPr>
            <w:r>
              <w:t>25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D08FEB1" w14:textId="3E2B4E06" w:rsidR="003C4EED" w:rsidRPr="006A1BCC" w:rsidRDefault="00306E76">
            <w:pPr>
              <w:pStyle w:val="Datum"/>
            </w:pPr>
            <w: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D1F8A30" w14:textId="74986A2F" w:rsidR="003C4EED" w:rsidRPr="006A1BCC" w:rsidRDefault="00306E76">
            <w:pPr>
              <w:pStyle w:val="Datum"/>
            </w:pPr>
            <w:r>
              <w:t>27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E0554FD" w14:textId="108A6A2A" w:rsidR="003C4EED" w:rsidRPr="006A1BCC" w:rsidRDefault="00306E76">
            <w:pPr>
              <w:pStyle w:val="Datum"/>
            </w:pPr>
            <w:r>
              <w:t>28</w:t>
            </w:r>
          </w:p>
        </w:tc>
      </w:tr>
      <w:tr w:rsidR="003C4EED" w:rsidRPr="006A1BCC" w14:paraId="228080D9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3159E8B" w14:textId="77777777" w:rsidR="003C4EED" w:rsidRPr="006A1BCC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F700B57" w14:textId="77777777" w:rsidR="003C4EED" w:rsidRPr="006A1BCC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8700870" w14:textId="77777777" w:rsidR="003C4EED" w:rsidRPr="006A1BCC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D005FAB" w14:textId="77777777" w:rsidR="003C4EED" w:rsidRPr="006A1BCC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262F8B1" w14:textId="77777777" w:rsidR="003C4EED" w:rsidRPr="006A1BCC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EB6269" w14:textId="77777777" w:rsidR="003C4EED" w:rsidRPr="006A1BCC" w:rsidRDefault="003C4EED" w:rsidP="001B191D">
            <w:pPr>
              <w:pStyle w:val="Datum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62B3441" w14:textId="77777777" w:rsidR="003C4EED" w:rsidRPr="006A1BCC" w:rsidRDefault="003C4EED"/>
        </w:tc>
      </w:tr>
      <w:tr w:rsidR="003C4EED" w:rsidRPr="006A1BCC" w14:paraId="428C3318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6DBD980" w14:textId="07088E95" w:rsidR="003C4EED" w:rsidRPr="006A1BCC" w:rsidRDefault="00306E76">
            <w:pPr>
              <w:pStyle w:val="Datum"/>
            </w:pPr>
            <w: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B33E715" w14:textId="73A2E766" w:rsidR="003C4EED" w:rsidRPr="006A1BCC" w:rsidRDefault="00306E76">
            <w:pPr>
              <w:pStyle w:val="Datum"/>
            </w:pPr>
            <w: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134D378" w14:textId="73871335" w:rsidR="003C4EED" w:rsidRPr="006A1BCC" w:rsidRDefault="003C4EED">
            <w:pPr>
              <w:pStyle w:val="Datum"/>
            </w:pP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2A156F8" w14:textId="713AB037" w:rsidR="003C4EED" w:rsidRPr="006A1BCC" w:rsidRDefault="003C4EED" w:rsidP="00C61ECC">
            <w:pPr>
              <w:pStyle w:val="Datum"/>
            </w:pP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29240A9" w14:textId="7011AD85" w:rsidR="003C4EED" w:rsidRPr="006A1BCC" w:rsidRDefault="003C4EED" w:rsidP="00C61ECC">
            <w:pPr>
              <w:pStyle w:val="Datum"/>
            </w:pP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FC76D29" w14:textId="13138CEA" w:rsidR="003C4EED" w:rsidRPr="006A1BCC" w:rsidRDefault="003C4EED" w:rsidP="001B191D">
            <w:pPr>
              <w:pStyle w:val="Datum"/>
            </w:pP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0B38899" w14:textId="3F2F4269" w:rsidR="003C4EED" w:rsidRPr="006A1BCC" w:rsidRDefault="003C4EED" w:rsidP="00F27743">
            <w:pPr>
              <w:pStyle w:val="Datum"/>
            </w:pPr>
          </w:p>
        </w:tc>
      </w:tr>
      <w:tr w:rsidR="003C4EED" w:rsidRPr="006A1BCC" w14:paraId="4A91732E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790ED92" w14:textId="77777777" w:rsidR="003C4EED" w:rsidRPr="006A1BCC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DF6C951" w14:textId="77777777" w:rsidR="003C4EED" w:rsidRPr="006A1BCC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F95E2A4" w14:textId="77777777" w:rsidR="003C4EED" w:rsidRPr="006A1BCC" w:rsidRDefault="003C4EED"/>
        </w:tc>
        <w:tc>
          <w:tcPr>
            <w:tcW w:w="1260" w:type="dxa"/>
            <w:tcBorders>
              <w:top w:val="nil"/>
            </w:tcBorders>
          </w:tcPr>
          <w:p w14:paraId="6424B2F3" w14:textId="77777777" w:rsidR="003C4EED" w:rsidRPr="006A1BCC" w:rsidRDefault="003C4EED"/>
        </w:tc>
        <w:tc>
          <w:tcPr>
            <w:tcW w:w="1259" w:type="dxa"/>
            <w:tcBorders>
              <w:top w:val="nil"/>
            </w:tcBorders>
          </w:tcPr>
          <w:p w14:paraId="6EF1FA67" w14:textId="77777777" w:rsidR="003C4EED" w:rsidRPr="006A1BCC" w:rsidRDefault="003C4EED"/>
        </w:tc>
        <w:tc>
          <w:tcPr>
            <w:tcW w:w="1259" w:type="dxa"/>
            <w:tcBorders>
              <w:top w:val="nil"/>
            </w:tcBorders>
          </w:tcPr>
          <w:p w14:paraId="5420315C" w14:textId="77777777" w:rsidR="003C4EED" w:rsidRPr="006A1BCC" w:rsidRDefault="003C4EED"/>
        </w:tc>
        <w:tc>
          <w:tcPr>
            <w:tcW w:w="1260" w:type="dxa"/>
            <w:tcBorders>
              <w:top w:val="nil"/>
            </w:tcBorders>
          </w:tcPr>
          <w:p w14:paraId="72127EA5" w14:textId="77777777" w:rsidR="003C4EED" w:rsidRPr="006A1BCC" w:rsidRDefault="003C4EED"/>
        </w:tc>
      </w:tr>
    </w:tbl>
    <w:p w14:paraId="22865211" w14:textId="77777777" w:rsidR="003C4EED" w:rsidRPr="006A1BCC" w:rsidRDefault="00B33D9E">
      <w:pPr>
        <w:pStyle w:val="Nadpis1"/>
      </w:pPr>
      <w:r w:rsidRPr="006A1BCC">
        <w:rPr>
          <w:lang w:bidi="cs-CZ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ísto na poznámky"/>
      </w:tblPr>
      <w:tblGrid>
        <w:gridCol w:w="287"/>
        <w:gridCol w:w="4138"/>
        <w:gridCol w:w="3039"/>
        <w:gridCol w:w="1380"/>
      </w:tblGrid>
      <w:tr w:rsidR="003C4EED" w:rsidRPr="006A1BCC" w14:paraId="2A8DD4DD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607211B" w14:textId="77777777" w:rsidR="003C4EED" w:rsidRPr="006A1BCC" w:rsidRDefault="003C4EED"/>
        </w:tc>
      </w:tr>
      <w:tr w:rsidR="003C4EED" w:rsidRPr="006A1BCC" w14:paraId="3BFCB38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1E2BE3C6" w14:textId="77777777" w:rsidR="003C4EED" w:rsidRPr="006A1BCC" w:rsidRDefault="00B33D9E" w:rsidP="006A1BCC">
            <w:pPr>
              <w:pStyle w:val="Msc"/>
              <w:pageBreakBefore/>
            </w:pPr>
            <w:r w:rsidRPr="006A1BCC">
              <w:rPr>
                <w:lang w:bidi="cs-CZ"/>
              </w:rPr>
              <w:lastRenderedPageBreak/>
              <w:t>Prosinec</w:t>
            </w:r>
          </w:p>
        </w:tc>
        <w:tc>
          <w:tcPr>
            <w:tcW w:w="4438" w:type="dxa"/>
            <w:gridSpan w:val="2"/>
          </w:tcPr>
          <w:p w14:paraId="14CDF355" w14:textId="6FCD74E4" w:rsidR="003C4EED" w:rsidRPr="006A1BCC" w:rsidRDefault="009377A5" w:rsidP="00441D1E">
            <w:pPr>
              <w:pStyle w:val="Rok"/>
            </w:pPr>
            <w:r w:rsidRPr="006A1BCC">
              <w:rPr>
                <w:lang w:bidi="cs-CZ"/>
              </w:rPr>
              <w:t>202</w:t>
            </w:r>
            <w:r w:rsidR="00C3180E">
              <w:rPr>
                <w:lang w:bidi="cs-CZ"/>
              </w:rPr>
              <w:t>5</w:t>
            </w:r>
          </w:p>
        </w:tc>
      </w:tr>
    </w:tbl>
    <w:p w14:paraId="68805653" w14:textId="77777777" w:rsidR="003C4EED" w:rsidRPr="006A1BCC" w:rsidRDefault="003C4EED">
      <w:pPr>
        <w:pStyle w:val="Bezmezer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ěsíční kalendář"/>
      </w:tblPr>
      <w:tblGrid>
        <w:gridCol w:w="1260"/>
        <w:gridCol w:w="1261"/>
        <w:gridCol w:w="1260"/>
        <w:gridCol w:w="1261"/>
        <w:gridCol w:w="1260"/>
        <w:gridCol w:w="1261"/>
        <w:gridCol w:w="1261"/>
      </w:tblGrid>
      <w:tr w:rsidR="003C4EED" w:rsidRPr="006A1BCC" w14:paraId="08C127DE" w14:textId="77777777">
        <w:trPr>
          <w:cantSplit/>
          <w:trHeight w:hRule="exact" w:val="274"/>
        </w:trPr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E7C99E7" w14:textId="5672EED0" w:rsidR="003C4EED" w:rsidRPr="006A1BCC" w:rsidRDefault="003C4EED">
            <w:pPr>
              <w:pStyle w:val="Den"/>
            </w:pP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D28EE0A" w14:textId="1E4EF753" w:rsidR="003C4EED" w:rsidRPr="006A1BCC" w:rsidRDefault="003C4EED">
            <w:pPr>
              <w:pStyle w:val="Den"/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40B52D" w14:textId="7CE9542B" w:rsidR="003C4EED" w:rsidRPr="006A1BCC" w:rsidRDefault="003C4EED">
            <w:pPr>
              <w:pStyle w:val="Den"/>
            </w:pP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B733406" w14:textId="4973DCC5" w:rsidR="003C4EED" w:rsidRPr="006A1BCC" w:rsidRDefault="003C4EED">
            <w:pPr>
              <w:pStyle w:val="Den"/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D9F9842" w14:textId="1E51F6C0" w:rsidR="003C4EED" w:rsidRPr="006A1BCC" w:rsidRDefault="003C4EED">
            <w:pPr>
              <w:pStyle w:val="Den"/>
            </w:pP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EA0D9CC" w14:textId="0DFC2CDE" w:rsidR="003C4EED" w:rsidRPr="006A1BCC" w:rsidRDefault="003C4EED">
            <w:pPr>
              <w:pStyle w:val="Den"/>
            </w:pP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BD014F7" w14:textId="4B94292B" w:rsidR="003C4EED" w:rsidRPr="006A1BCC" w:rsidRDefault="003C4EED">
            <w:pPr>
              <w:pStyle w:val="Den"/>
            </w:pPr>
          </w:p>
        </w:tc>
      </w:tr>
      <w:tr w:rsidR="00086E00" w:rsidRPr="006A1BCC" w14:paraId="0477BB2C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52324D8" w14:textId="0A68996E" w:rsidR="00086E00" w:rsidRPr="006A1BCC" w:rsidRDefault="00306E76" w:rsidP="00604913">
            <w:pPr>
              <w:pStyle w:val="Datummimomsc"/>
            </w:pPr>
            <w:r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0497152" w14:textId="69D2CE66" w:rsidR="00086E00" w:rsidRPr="006A1BCC" w:rsidRDefault="00306E76" w:rsidP="008C331D">
            <w:pPr>
              <w:pStyle w:val="Datum"/>
            </w:pPr>
            <w: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C8D448E" w14:textId="57451D28" w:rsidR="00086E00" w:rsidRPr="006A1BCC" w:rsidRDefault="00306E76" w:rsidP="008C331D">
            <w:pPr>
              <w:pStyle w:val="Datum"/>
            </w:pPr>
            <w:r>
              <w:t>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28BFFC2" w14:textId="117C7C46" w:rsidR="00086E00" w:rsidRPr="006A1BCC" w:rsidRDefault="00306E76" w:rsidP="008C331D">
            <w:pPr>
              <w:pStyle w:val="Datum"/>
            </w:pPr>
            <w: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FDF9F33" w14:textId="6FB83CC1" w:rsidR="00086E00" w:rsidRPr="006A1BCC" w:rsidRDefault="00306E76" w:rsidP="008C331D">
            <w:pPr>
              <w:pStyle w:val="Datum"/>
            </w:pPr>
            <w: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0EB4CAF" w14:textId="09FFA237" w:rsidR="00086E00" w:rsidRPr="006A1BCC" w:rsidRDefault="00306E76" w:rsidP="008C331D">
            <w:pPr>
              <w:pStyle w:val="Datum"/>
            </w:pPr>
            <w:r>
              <w:t>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DE9914A" w14:textId="2EFED340" w:rsidR="00086E00" w:rsidRPr="006A1BCC" w:rsidRDefault="00306E76" w:rsidP="00604913">
            <w:pPr>
              <w:pStyle w:val="Datum"/>
            </w:pPr>
            <w:r>
              <w:t>7</w:t>
            </w:r>
          </w:p>
        </w:tc>
      </w:tr>
      <w:tr w:rsidR="003C4EED" w:rsidRPr="006A1BCC" w14:paraId="342EC50F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054410F" w14:textId="77777777" w:rsidR="003C4EED" w:rsidRPr="006A1BCC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B508729" w14:textId="77777777" w:rsidR="003C4EED" w:rsidRPr="006A1BCC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B5DF7E8" w14:textId="77777777" w:rsidR="003C4EED" w:rsidRPr="006A1BCC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EFC3022" w14:textId="77777777" w:rsidR="003C4EED" w:rsidRPr="006A1BCC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BCF72AD" w14:textId="77777777" w:rsidR="003C4EED" w:rsidRPr="006A1BCC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06F2718" w14:textId="77777777" w:rsidR="003C4EED" w:rsidRPr="006A1BCC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33BB22A" w14:textId="77777777" w:rsidR="003C4EED" w:rsidRPr="006A1BCC" w:rsidRDefault="003C4EED"/>
        </w:tc>
      </w:tr>
      <w:tr w:rsidR="003C4EED" w:rsidRPr="006A1BCC" w14:paraId="4696C070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14A9516" w14:textId="00FB0BBB" w:rsidR="003C4EED" w:rsidRPr="006A1BCC" w:rsidRDefault="00306E76">
            <w:pPr>
              <w:pStyle w:val="Datum"/>
            </w:pPr>
            <w:r>
              <w:t>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5462F28" w14:textId="39FDB15E" w:rsidR="003C4EED" w:rsidRPr="006A1BCC" w:rsidRDefault="00306E76">
            <w:pPr>
              <w:pStyle w:val="Datum"/>
            </w:pPr>
            <w:r>
              <w:t>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08BD3EC" w14:textId="54AC060E" w:rsidR="003C4EED" w:rsidRPr="006A1BCC" w:rsidRDefault="00306E76">
            <w:pPr>
              <w:pStyle w:val="Datum"/>
            </w:pPr>
            <w:r>
              <w:t>10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F4DC12A" w14:textId="20505002" w:rsidR="003C4EED" w:rsidRPr="006A1BCC" w:rsidRDefault="00306E76">
            <w:pPr>
              <w:pStyle w:val="Datum"/>
            </w:pPr>
            <w: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4F841D6" w14:textId="3A7E8370" w:rsidR="003C4EED" w:rsidRPr="006A1BCC" w:rsidRDefault="00306E76">
            <w:pPr>
              <w:pStyle w:val="Datum"/>
            </w:pPr>
            <w:r>
              <w:t>12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3027B2C" w14:textId="6AFFCD18" w:rsidR="003C4EED" w:rsidRPr="006A1BCC" w:rsidRDefault="00306E76">
            <w:pPr>
              <w:pStyle w:val="Datum"/>
            </w:pPr>
            <w:r>
              <w:t>13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13C04F4" w14:textId="33C24178" w:rsidR="003C4EED" w:rsidRPr="006A1BCC" w:rsidRDefault="00306E76">
            <w:pPr>
              <w:pStyle w:val="Datum"/>
            </w:pPr>
            <w:r>
              <w:t>14</w:t>
            </w:r>
          </w:p>
        </w:tc>
      </w:tr>
      <w:tr w:rsidR="003C4EED" w:rsidRPr="006A1BCC" w14:paraId="36B2C21D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0615138" w14:textId="77777777" w:rsidR="003C4EED" w:rsidRPr="006A1BCC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075A497" w14:textId="77777777" w:rsidR="003C4EED" w:rsidRPr="006A1BCC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C380720" w14:textId="77777777" w:rsidR="003C4EED" w:rsidRPr="006A1BCC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C764166" w14:textId="77777777" w:rsidR="003C4EED" w:rsidRPr="006A1BCC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FB7B9AC" w14:textId="77777777" w:rsidR="003C4EED" w:rsidRPr="006A1BCC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65AF099" w14:textId="77777777" w:rsidR="003C4EED" w:rsidRPr="006A1BCC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9CCF3D4" w14:textId="77777777" w:rsidR="003C4EED" w:rsidRPr="006A1BCC" w:rsidRDefault="003C4EED"/>
        </w:tc>
      </w:tr>
      <w:tr w:rsidR="003C4EED" w:rsidRPr="006A1BCC" w14:paraId="426B33DF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2CDB1EC" w14:textId="14D5A4FC" w:rsidR="003C4EED" w:rsidRPr="006A1BCC" w:rsidRDefault="00306E76">
            <w:pPr>
              <w:pStyle w:val="Datum"/>
            </w:pPr>
            <w:r>
              <w:t>15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82F66FA" w14:textId="6AA844D1" w:rsidR="003C4EED" w:rsidRPr="006A1BCC" w:rsidRDefault="00306E76">
            <w:pPr>
              <w:pStyle w:val="Datum"/>
            </w:pPr>
            <w:r>
              <w:t>16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D8E6029" w14:textId="404D4CD2" w:rsidR="003C4EED" w:rsidRPr="006A1BCC" w:rsidRDefault="00306E76">
            <w:pPr>
              <w:pStyle w:val="Datum"/>
            </w:pPr>
            <w:r>
              <w:t>17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A0BDF7C" w14:textId="4D8957AA" w:rsidR="003C4EED" w:rsidRPr="006A1BCC" w:rsidRDefault="00306E76">
            <w:pPr>
              <w:pStyle w:val="Datum"/>
            </w:pPr>
            <w: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48962AD" w14:textId="56F3BAF1" w:rsidR="003C4EED" w:rsidRPr="006A1BCC" w:rsidRDefault="00306E76">
            <w:pPr>
              <w:pStyle w:val="Datum"/>
            </w:pPr>
            <w:r>
              <w:t>19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59B5D64" w14:textId="405AA3AB" w:rsidR="003C4EED" w:rsidRPr="006A1BCC" w:rsidRDefault="00306E76">
            <w:pPr>
              <w:pStyle w:val="Datum"/>
            </w:pPr>
            <w:r>
              <w:t>20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45A974D" w14:textId="3ABFB4C4" w:rsidR="003C4EED" w:rsidRPr="006A1BCC" w:rsidRDefault="00306E76">
            <w:pPr>
              <w:pStyle w:val="Datum"/>
            </w:pPr>
            <w:r>
              <w:t>21</w:t>
            </w:r>
          </w:p>
        </w:tc>
      </w:tr>
      <w:tr w:rsidR="003C4EED" w:rsidRPr="006A1BCC" w14:paraId="51D1B6E7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5B1D61E" w14:textId="77777777" w:rsidR="003C4EED" w:rsidRPr="006A1BCC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2700A27" w14:textId="77777777" w:rsidR="003C4EED" w:rsidRPr="006A1BCC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F423810" w14:textId="77777777" w:rsidR="003C4EED" w:rsidRPr="006A1BCC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A6D72A2" w14:textId="77777777" w:rsidR="003C4EED" w:rsidRPr="006A1BCC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3D3B33A" w14:textId="77777777" w:rsidR="003C4EED" w:rsidRPr="006A1BCC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B8F9401" w14:textId="77777777" w:rsidR="003C4EED" w:rsidRPr="006A1BCC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E2DE5B2" w14:textId="77777777" w:rsidR="003C4EED" w:rsidRPr="006A1BCC" w:rsidRDefault="003C4EED"/>
        </w:tc>
      </w:tr>
      <w:tr w:rsidR="003C4EED" w:rsidRPr="006A1BCC" w14:paraId="461C1914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562A291" w14:textId="327CFE15" w:rsidR="003C4EED" w:rsidRPr="006A1BCC" w:rsidRDefault="00306E76">
            <w:pPr>
              <w:pStyle w:val="Datum"/>
            </w:pPr>
            <w:r>
              <w:t>22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4038F08" w14:textId="3C8628DF" w:rsidR="003C4EED" w:rsidRPr="006A1BCC" w:rsidRDefault="00306E76">
            <w:pPr>
              <w:pStyle w:val="Datum"/>
            </w:pPr>
            <w:r>
              <w:t>23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7931792" w14:textId="40C6B4B4" w:rsidR="003C4EED" w:rsidRPr="006A1BCC" w:rsidRDefault="00306E76">
            <w:pPr>
              <w:pStyle w:val="Datum"/>
            </w:pPr>
            <w:r>
              <w:t>24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0FC2AEE" w14:textId="3CFA78C8" w:rsidR="003C4EED" w:rsidRPr="006A1BCC" w:rsidRDefault="00306E76">
            <w:pPr>
              <w:pStyle w:val="Datum"/>
            </w:pPr>
            <w: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507E612" w14:textId="270F07D6" w:rsidR="003C4EED" w:rsidRPr="006A1BCC" w:rsidRDefault="00306E76">
            <w:pPr>
              <w:pStyle w:val="Datum"/>
            </w:pPr>
            <w: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B1212CF" w14:textId="21314519" w:rsidR="003C4EED" w:rsidRPr="006A1BCC" w:rsidRDefault="00306E76">
            <w:pPr>
              <w:pStyle w:val="Datum"/>
            </w:pPr>
            <w:r>
              <w:t>27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F6879F8" w14:textId="4C03D27B" w:rsidR="003C4EED" w:rsidRPr="006A1BCC" w:rsidRDefault="00306E76">
            <w:pPr>
              <w:pStyle w:val="Datum"/>
            </w:pPr>
            <w:r>
              <w:t>28</w:t>
            </w:r>
          </w:p>
        </w:tc>
      </w:tr>
      <w:tr w:rsidR="003C4EED" w:rsidRPr="006A1BCC" w14:paraId="6F701200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EFAE304" w14:textId="77777777" w:rsidR="003C4EED" w:rsidRPr="006A1BCC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9E3E69F" w14:textId="77777777" w:rsidR="003C4EED" w:rsidRPr="006A1BCC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7133740" w14:textId="77777777" w:rsidR="003C4EED" w:rsidRPr="006A1BCC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73B9C1E" w14:textId="77777777" w:rsidR="003C4EED" w:rsidRPr="006A1BCC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4E10D22" w14:textId="77777777" w:rsidR="003C4EED" w:rsidRPr="006A1BCC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8C189D9" w14:textId="77777777" w:rsidR="003C4EED" w:rsidRPr="006A1BCC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3D22206" w14:textId="77777777" w:rsidR="003C4EED" w:rsidRPr="006A1BCC" w:rsidRDefault="003C4EED"/>
        </w:tc>
      </w:tr>
      <w:tr w:rsidR="003C4EED" w:rsidRPr="006A1BCC" w14:paraId="0C7D0D5C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96F7154" w14:textId="4C684B9F" w:rsidR="003C4EED" w:rsidRPr="006A1BCC" w:rsidRDefault="00306E76">
            <w:pPr>
              <w:pStyle w:val="Datum"/>
            </w:pPr>
            <w:r>
              <w:t>29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35B6994" w14:textId="5E29C1CD" w:rsidR="003C4EED" w:rsidRPr="006A1BCC" w:rsidRDefault="00306E76">
            <w:pPr>
              <w:pStyle w:val="Datum"/>
            </w:pPr>
            <w:r>
              <w:t>30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4EDFFDF" w14:textId="361A3C7D" w:rsidR="003C4EED" w:rsidRPr="006A1BCC" w:rsidRDefault="00306E76">
            <w:pPr>
              <w:pStyle w:val="Datum"/>
            </w:pPr>
            <w:r>
              <w:t>31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97DF531" w14:textId="39A6A4F3" w:rsidR="003C4EED" w:rsidRPr="006A1BCC" w:rsidRDefault="003C4EED">
            <w:pPr>
              <w:pStyle w:val="Datum"/>
            </w:pP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03410DA" w14:textId="4DE73344" w:rsidR="003C4EED" w:rsidRPr="006A1BCC" w:rsidRDefault="003C4EED" w:rsidP="008C331D">
            <w:pPr>
              <w:pStyle w:val="Datummimomsc"/>
            </w:pP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8772994" w14:textId="264205DA" w:rsidR="003C4EED" w:rsidRPr="006A1BCC" w:rsidRDefault="003C4EED" w:rsidP="008C331D">
            <w:pPr>
              <w:pStyle w:val="Datummimomsc"/>
            </w:pP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E82D6F3" w14:textId="055B9A7B" w:rsidR="003C4EED" w:rsidRPr="006A1BCC" w:rsidRDefault="003C4EED" w:rsidP="008C331D">
            <w:pPr>
              <w:pStyle w:val="Datummimomsc"/>
            </w:pPr>
          </w:p>
        </w:tc>
      </w:tr>
      <w:tr w:rsidR="003C4EED" w:rsidRPr="006A1BCC" w14:paraId="674F0EF7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476372C" w14:textId="77777777" w:rsidR="003C4EED" w:rsidRPr="006A1BCC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62F6807" w14:textId="77777777" w:rsidR="003C4EED" w:rsidRPr="006A1BCC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3B6B49A" w14:textId="77777777" w:rsidR="003C4EED" w:rsidRPr="006A1BCC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33B4C8B" w14:textId="77777777" w:rsidR="003C4EED" w:rsidRPr="006A1BCC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4F426BF" w14:textId="77777777" w:rsidR="003C4EED" w:rsidRPr="006A1BCC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57F3459" w14:textId="77777777" w:rsidR="003C4EED" w:rsidRPr="006A1BCC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C07EE55" w14:textId="77777777" w:rsidR="003C4EED" w:rsidRPr="006A1BCC" w:rsidRDefault="003C4EED"/>
        </w:tc>
      </w:tr>
      <w:tr w:rsidR="003C4EED" w:rsidRPr="006A1BCC" w14:paraId="2857F214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EFDFCA2" w14:textId="09AE9A78" w:rsidR="003C4EED" w:rsidRPr="006A1BCC" w:rsidRDefault="003C4EED" w:rsidP="008C331D">
            <w:pPr>
              <w:pStyle w:val="Datummimomsc"/>
            </w:pP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0D1CA10" w14:textId="26DD0FA9" w:rsidR="003C4EED" w:rsidRPr="006A1BCC" w:rsidRDefault="003C4EED" w:rsidP="008C331D">
            <w:pPr>
              <w:pStyle w:val="Datummimomsc"/>
            </w:pP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B41A148" w14:textId="5589E9D9" w:rsidR="003C4EED" w:rsidRPr="006A1BCC" w:rsidRDefault="003C4EED">
            <w:pPr>
              <w:pStyle w:val="Datummimomsc"/>
            </w:pP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FD4F5FD" w14:textId="782C4617" w:rsidR="003C4EED" w:rsidRPr="006A1BCC" w:rsidRDefault="003C4EED">
            <w:pPr>
              <w:pStyle w:val="Datummimomsc"/>
            </w:pP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7EDB28A" w14:textId="78D400B6" w:rsidR="003C4EED" w:rsidRPr="006A1BCC" w:rsidRDefault="003C4EED">
            <w:pPr>
              <w:pStyle w:val="Datummimomsc"/>
            </w:pP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4E74ADA" w14:textId="06655755" w:rsidR="003C4EED" w:rsidRPr="006A1BCC" w:rsidRDefault="003C4EED">
            <w:pPr>
              <w:pStyle w:val="Datummimomsc"/>
            </w:pP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82F4431" w14:textId="6979F2D2" w:rsidR="003C4EED" w:rsidRPr="006A1BCC" w:rsidRDefault="003C4EED">
            <w:pPr>
              <w:pStyle w:val="Datummimomsc"/>
            </w:pPr>
          </w:p>
        </w:tc>
      </w:tr>
      <w:tr w:rsidR="003C4EED" w:rsidRPr="006A1BCC" w14:paraId="029A219E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</w:tcBorders>
          </w:tcPr>
          <w:p w14:paraId="50EEC0C8" w14:textId="77777777" w:rsidR="003C4EED" w:rsidRPr="006A1BCC" w:rsidRDefault="003C4EED"/>
        </w:tc>
        <w:tc>
          <w:tcPr>
            <w:tcW w:w="1261" w:type="dxa"/>
            <w:tcBorders>
              <w:top w:val="nil"/>
            </w:tcBorders>
          </w:tcPr>
          <w:p w14:paraId="7266987D" w14:textId="77777777" w:rsidR="003C4EED" w:rsidRPr="006A1BCC" w:rsidRDefault="003C4EED"/>
        </w:tc>
        <w:tc>
          <w:tcPr>
            <w:tcW w:w="1260" w:type="dxa"/>
            <w:tcBorders>
              <w:top w:val="nil"/>
            </w:tcBorders>
          </w:tcPr>
          <w:p w14:paraId="64F4D976" w14:textId="77777777" w:rsidR="003C4EED" w:rsidRPr="006A1BCC" w:rsidRDefault="003C4EED"/>
        </w:tc>
        <w:tc>
          <w:tcPr>
            <w:tcW w:w="1261" w:type="dxa"/>
            <w:tcBorders>
              <w:top w:val="nil"/>
            </w:tcBorders>
          </w:tcPr>
          <w:p w14:paraId="20476CFE" w14:textId="77777777" w:rsidR="003C4EED" w:rsidRPr="006A1BCC" w:rsidRDefault="003C4EED"/>
        </w:tc>
        <w:tc>
          <w:tcPr>
            <w:tcW w:w="1260" w:type="dxa"/>
            <w:tcBorders>
              <w:top w:val="nil"/>
            </w:tcBorders>
          </w:tcPr>
          <w:p w14:paraId="6F2D200A" w14:textId="77777777" w:rsidR="003C4EED" w:rsidRPr="006A1BCC" w:rsidRDefault="003C4EED"/>
        </w:tc>
        <w:tc>
          <w:tcPr>
            <w:tcW w:w="1261" w:type="dxa"/>
            <w:tcBorders>
              <w:top w:val="nil"/>
            </w:tcBorders>
          </w:tcPr>
          <w:p w14:paraId="313322AF" w14:textId="77777777" w:rsidR="003C4EED" w:rsidRPr="006A1BCC" w:rsidRDefault="003C4EED"/>
        </w:tc>
        <w:tc>
          <w:tcPr>
            <w:tcW w:w="1261" w:type="dxa"/>
            <w:tcBorders>
              <w:top w:val="nil"/>
            </w:tcBorders>
          </w:tcPr>
          <w:p w14:paraId="11C66194" w14:textId="77777777" w:rsidR="003C4EED" w:rsidRPr="006A1BCC" w:rsidRDefault="003C4EED"/>
        </w:tc>
      </w:tr>
    </w:tbl>
    <w:p w14:paraId="6E085C60" w14:textId="77777777" w:rsidR="003C4EED" w:rsidRPr="006A1BCC" w:rsidRDefault="00B33D9E">
      <w:pPr>
        <w:pStyle w:val="Nadpis1"/>
      </w:pPr>
      <w:r w:rsidRPr="006A1BCC">
        <w:rPr>
          <w:lang w:bidi="cs-CZ"/>
        </w:rPr>
        <w:t>Poznámky: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Místo na poznámky"/>
      </w:tblPr>
      <w:tblGrid>
        <w:gridCol w:w="7200"/>
      </w:tblGrid>
      <w:tr w:rsidR="003C4EED" w:rsidRPr="006A1BCC" w14:paraId="34547304" w14:textId="77777777">
        <w:trPr>
          <w:cantSplit/>
          <w:trHeight w:hRule="exact" w:val="1800"/>
        </w:trPr>
        <w:tc>
          <w:tcPr>
            <w:tcW w:w="7200" w:type="dxa"/>
          </w:tcPr>
          <w:p w14:paraId="51CCAEA3" w14:textId="77777777" w:rsidR="003C4EED" w:rsidRPr="006A1BCC" w:rsidRDefault="003C4EED"/>
        </w:tc>
      </w:tr>
    </w:tbl>
    <w:p w14:paraId="26CD2517" w14:textId="77777777" w:rsidR="003C4EED" w:rsidRPr="006A1BCC" w:rsidRDefault="003C4EED" w:rsidP="00F03DE4">
      <w:pPr>
        <w:pStyle w:val="Bezmezer"/>
      </w:pPr>
    </w:p>
    <w:sectPr w:rsidR="003C4EED" w:rsidRPr="006A1BCC" w:rsidSect="006A1BCC">
      <w:headerReference w:type="default" r:id="rId7"/>
      <w:pgSz w:w="11906" w:h="16838" w:code="9"/>
      <w:pgMar w:top="1644" w:right="1644" w:bottom="72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8FF169" w14:textId="77777777" w:rsidR="002D5EB9" w:rsidRDefault="002D5EB9">
      <w:pPr>
        <w:spacing w:after="0"/>
      </w:pPr>
      <w:r>
        <w:separator/>
      </w:r>
    </w:p>
  </w:endnote>
  <w:endnote w:type="continuationSeparator" w:id="0">
    <w:p w14:paraId="3027A6BE" w14:textId="77777777" w:rsidR="002D5EB9" w:rsidRDefault="002D5EB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15D3EC" w14:textId="77777777" w:rsidR="002D5EB9" w:rsidRDefault="002D5EB9">
      <w:pPr>
        <w:spacing w:after="0"/>
      </w:pPr>
      <w:r>
        <w:separator/>
      </w:r>
    </w:p>
  </w:footnote>
  <w:footnote w:type="continuationSeparator" w:id="0">
    <w:p w14:paraId="7FFF7BF7" w14:textId="77777777" w:rsidR="002D5EB9" w:rsidRDefault="002D5EB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E9FFDB" w14:textId="77777777" w:rsidR="006A1BCC" w:rsidRDefault="006A1BCC">
    <w:pPr>
      <w:pStyle w:val="Zhlav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90341B3" wp14:editId="2CFC39FC">
              <wp:simplePos x="0" y="0"/>
              <wp:positionH relativeFrom="page">
                <wp:posOffset>-212090</wp:posOffset>
              </wp:positionH>
              <wp:positionV relativeFrom="page">
                <wp:posOffset>190500</wp:posOffset>
              </wp:positionV>
              <wp:extent cx="7772400" cy="10058400"/>
              <wp:effectExtent l="0" t="0" r="0" b="0"/>
              <wp:wrapNone/>
              <wp:docPr id="38" name="Skupina 37" title="Návrh pozadí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Obdélník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Skupina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Skupina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Volný tvar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Volný tvar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Volný tvar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Volný tvar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Skupina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Volný tvar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Volný tvar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Volný tvar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Volný tvar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Volný tvar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Volný tvar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Volný tvar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Volný tvar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Volný tvar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Volný tvar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4CDE2FA6" id="Skupina 37" o:spid="_x0000_s1026" alt="Název: Návrh pozadí" style="position:absolute;margin-left:-16.7pt;margin-top:15pt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">
              <v:rect id="Obdélník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Skupina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Skupina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Volný tvar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Volný tvar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Volný tvar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Volný tvar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Skupina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Volný tvar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Volný tvar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Volný tvar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Volný tvar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Volný tvar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Volný tvar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Volný tvar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Volný tvar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Volný tvar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Volný tvar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80E"/>
    <w:rsid w:val="00006A86"/>
    <w:rsid w:val="00007A16"/>
    <w:rsid w:val="00021FCE"/>
    <w:rsid w:val="00022C79"/>
    <w:rsid w:val="00033DC7"/>
    <w:rsid w:val="0003440D"/>
    <w:rsid w:val="00084685"/>
    <w:rsid w:val="00086E00"/>
    <w:rsid w:val="00173E5E"/>
    <w:rsid w:val="001B191D"/>
    <w:rsid w:val="001E7394"/>
    <w:rsid w:val="00225F07"/>
    <w:rsid w:val="002931FE"/>
    <w:rsid w:val="002B44E2"/>
    <w:rsid w:val="002D3560"/>
    <w:rsid w:val="002D5EB9"/>
    <w:rsid w:val="002D67E0"/>
    <w:rsid w:val="00306E76"/>
    <w:rsid w:val="0033522F"/>
    <w:rsid w:val="00343D60"/>
    <w:rsid w:val="00396715"/>
    <w:rsid w:val="003A51B6"/>
    <w:rsid w:val="003B5AE2"/>
    <w:rsid w:val="003C4EED"/>
    <w:rsid w:val="003E57D9"/>
    <w:rsid w:val="00420F8E"/>
    <w:rsid w:val="00441D1E"/>
    <w:rsid w:val="004528FA"/>
    <w:rsid w:val="00492278"/>
    <w:rsid w:val="004A6F2E"/>
    <w:rsid w:val="00507E90"/>
    <w:rsid w:val="00526504"/>
    <w:rsid w:val="00535BE7"/>
    <w:rsid w:val="005472AE"/>
    <w:rsid w:val="00560C10"/>
    <w:rsid w:val="00562354"/>
    <w:rsid w:val="005B6F86"/>
    <w:rsid w:val="005F5BC2"/>
    <w:rsid w:val="00604913"/>
    <w:rsid w:val="00615A96"/>
    <w:rsid w:val="00673146"/>
    <w:rsid w:val="00690B17"/>
    <w:rsid w:val="006A1BCC"/>
    <w:rsid w:val="006E10D3"/>
    <w:rsid w:val="00725EDC"/>
    <w:rsid w:val="0073639B"/>
    <w:rsid w:val="00777297"/>
    <w:rsid w:val="007A3FF0"/>
    <w:rsid w:val="007E662A"/>
    <w:rsid w:val="007F4C42"/>
    <w:rsid w:val="007F4DD5"/>
    <w:rsid w:val="00841525"/>
    <w:rsid w:val="00844F01"/>
    <w:rsid w:val="00872AB6"/>
    <w:rsid w:val="00873793"/>
    <w:rsid w:val="008C331D"/>
    <w:rsid w:val="009012D8"/>
    <w:rsid w:val="009377A5"/>
    <w:rsid w:val="00995531"/>
    <w:rsid w:val="00A04496"/>
    <w:rsid w:val="00A34F14"/>
    <w:rsid w:val="00A3665A"/>
    <w:rsid w:val="00A474E2"/>
    <w:rsid w:val="00A505DB"/>
    <w:rsid w:val="00B11D20"/>
    <w:rsid w:val="00B33D9E"/>
    <w:rsid w:val="00B4060C"/>
    <w:rsid w:val="00BD447D"/>
    <w:rsid w:val="00BD4D1A"/>
    <w:rsid w:val="00BD7DF4"/>
    <w:rsid w:val="00C3180E"/>
    <w:rsid w:val="00C53D13"/>
    <w:rsid w:val="00C61ECC"/>
    <w:rsid w:val="00CC2E22"/>
    <w:rsid w:val="00DB5944"/>
    <w:rsid w:val="00DC60BB"/>
    <w:rsid w:val="00DC6469"/>
    <w:rsid w:val="00DF5EAB"/>
    <w:rsid w:val="00E04FCB"/>
    <w:rsid w:val="00E6447A"/>
    <w:rsid w:val="00E74560"/>
    <w:rsid w:val="00E82028"/>
    <w:rsid w:val="00EE440A"/>
    <w:rsid w:val="00F03555"/>
    <w:rsid w:val="00F03DE4"/>
    <w:rsid w:val="00F223FD"/>
    <w:rsid w:val="00F23014"/>
    <w:rsid w:val="00F27743"/>
    <w:rsid w:val="00F559C5"/>
    <w:rsid w:val="00F77978"/>
    <w:rsid w:val="00FA53B4"/>
    <w:rsid w:val="00FA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C5C15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cs-CZ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uiPriority w:val="1"/>
    <w:qFormat/>
    <w:rsid w:val="003B5AE2"/>
  </w:style>
  <w:style w:type="paragraph" w:styleId="Nadpis1">
    <w:name w:val="heading 1"/>
    <w:basedOn w:val="Normln"/>
    <w:next w:val="Normln"/>
    <w:link w:val="Nadpis1Ch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c">
    <w:name w:val="Měsíc"/>
    <w:basedOn w:val="Normln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Rok">
    <w:name w:val="Rok"/>
    <w:basedOn w:val="Normln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en">
    <w:name w:val="Den"/>
    <w:basedOn w:val="Normln"/>
    <w:uiPriority w:val="4"/>
    <w:qFormat/>
    <w:pPr>
      <w:spacing w:after="60"/>
      <w:jc w:val="center"/>
    </w:pPr>
  </w:style>
  <w:style w:type="paragraph" w:styleId="Datum">
    <w:name w:val="Date"/>
    <w:basedOn w:val="Normln"/>
    <w:next w:val="Normln"/>
    <w:link w:val="DatumChar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DatumChar">
    <w:name w:val="Datum Char"/>
    <w:basedOn w:val="Standardnpsmoodstavce"/>
    <w:link w:val="Datum"/>
    <w:uiPriority w:val="6"/>
    <w:rPr>
      <w:sz w:val="22"/>
      <w:szCs w:val="22"/>
    </w:rPr>
  </w:style>
  <w:style w:type="paragraph" w:customStyle="1" w:styleId="Datummimomsc">
    <w:name w:val="Datum mimo měsíc"/>
    <w:basedOn w:val="Datum"/>
    <w:uiPriority w:val="5"/>
    <w:qFormat/>
    <w:rPr>
      <w:color w:val="BEA388" w:themeColor="accent4" w:themeTint="99"/>
    </w:rPr>
  </w:style>
  <w:style w:type="paragraph" w:styleId="Bezmezer">
    <w:name w:val="No Spacing"/>
    <w:uiPriority w:val="3"/>
    <w:qFormat/>
    <w:pPr>
      <w:spacing w:after="0"/>
    </w:pPr>
    <w:rPr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F223FD"/>
    <w:pPr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F223FD"/>
  </w:style>
  <w:style w:type="paragraph" w:styleId="Zpat">
    <w:name w:val="footer"/>
    <w:basedOn w:val="Normln"/>
    <w:link w:val="ZpatChar"/>
    <w:uiPriority w:val="99"/>
    <w:unhideWhenUsed/>
    <w:rsid w:val="00F223FD"/>
    <w:pPr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F223FD"/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character" w:customStyle="1" w:styleId="Nadpis1Char">
    <w:name w:val="Nadpis 1 Char"/>
    <w:basedOn w:val="Standardnpsmoodstavce"/>
    <w:link w:val="Nadpis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anc\AppData\Roaming\Microsoft\Templates\12m&#283;s&#237;&#269;n&#237;%20kalend&#225;&#345;%20s%20motivem%20kolib&#345;&#237;ka%20(pond&#283;l&#237;&#8211;ned&#283;le).dotx" TargetMode="External"/></Relationship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F4E0A1-F744-49E8-95AE-B8387761A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12měsíční kalendář s motivem kolibříka (pondělí–neděle)</Template>
  <TotalTime>0</TotalTime>
  <Pages>1</Pages>
  <Words>288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2024-10-23T15:51:00Z</dcterms:created>
  <dcterms:modified xsi:type="dcterms:W3CDTF">2024-10-23T16:08:00Z</dcterms:modified>
</cp:coreProperties>
</file>